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BDDD" w14:textId="66004348" w:rsidR="007B651E" w:rsidRDefault="007B651E" w:rsidP="001A38A1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378"/>
        <w:gridCol w:w="2378"/>
        <w:gridCol w:w="2378"/>
        <w:gridCol w:w="1197"/>
        <w:gridCol w:w="1191"/>
        <w:gridCol w:w="2384"/>
        <w:gridCol w:w="1535"/>
        <w:gridCol w:w="1535"/>
      </w:tblGrid>
      <w:tr w:rsidR="007B651E" w14:paraId="07570BE7" w14:textId="77777777" w:rsidTr="00AB53C7">
        <w:trPr>
          <w:trHeight w:val="394"/>
        </w:trPr>
        <w:tc>
          <w:tcPr>
            <w:tcW w:w="2378" w:type="dxa"/>
          </w:tcPr>
          <w:p w14:paraId="10CEAF24" w14:textId="77777777" w:rsidR="007B651E" w:rsidRDefault="007B651E" w:rsidP="00AB53C7"/>
        </w:tc>
        <w:tc>
          <w:tcPr>
            <w:tcW w:w="2378" w:type="dxa"/>
          </w:tcPr>
          <w:p w14:paraId="6421A21C" w14:textId="77777777" w:rsidR="007B651E" w:rsidRDefault="007B651E" w:rsidP="00AB53C7"/>
        </w:tc>
        <w:tc>
          <w:tcPr>
            <w:tcW w:w="2378" w:type="dxa"/>
          </w:tcPr>
          <w:p w14:paraId="7955088D" w14:textId="77777777" w:rsidR="007B651E" w:rsidRDefault="007B651E" w:rsidP="00AB53C7"/>
        </w:tc>
        <w:tc>
          <w:tcPr>
            <w:tcW w:w="7842" w:type="dxa"/>
            <w:gridSpan w:val="5"/>
            <w:vAlign w:val="center"/>
          </w:tcPr>
          <w:p w14:paraId="4E35F724" w14:textId="77777777" w:rsidR="007B651E" w:rsidRDefault="00034962" w:rsidP="007B651E">
            <w:r w:rsidRPr="00034962">
              <w:t>Highlights for September</w:t>
            </w:r>
          </w:p>
        </w:tc>
      </w:tr>
      <w:tr w:rsidR="007B651E" w14:paraId="7102A11B" w14:textId="77777777" w:rsidTr="00AB53C7">
        <w:trPr>
          <w:trHeight w:val="394"/>
        </w:trPr>
        <w:tc>
          <w:tcPr>
            <w:tcW w:w="4756" w:type="dxa"/>
            <w:gridSpan w:val="2"/>
            <w:vMerge w:val="restart"/>
          </w:tcPr>
          <w:p w14:paraId="31705F02" w14:textId="77777777" w:rsidR="007B651E" w:rsidRPr="000357C6" w:rsidRDefault="007B651E" w:rsidP="00075E52">
            <w:pPr>
              <w:pStyle w:val="Month"/>
              <w:ind w:left="-120"/>
            </w:pPr>
            <w:r>
              <w:t>September</w:t>
            </w:r>
          </w:p>
        </w:tc>
        <w:tc>
          <w:tcPr>
            <w:tcW w:w="2378" w:type="dxa"/>
            <w:vMerge w:val="restart"/>
          </w:tcPr>
          <w:p w14:paraId="3EF98B25" w14:textId="77777777" w:rsidR="007B651E" w:rsidRPr="00872CC6" w:rsidRDefault="005D0910" w:rsidP="00AB53C7">
            <w:pPr>
              <w:pStyle w:val="Year"/>
            </w:pPr>
            <w:r>
              <w:t>2026</w:t>
            </w:r>
          </w:p>
        </w:tc>
        <w:tc>
          <w:tcPr>
            <w:tcW w:w="1197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bottom"/>
          </w:tcPr>
          <w:p w14:paraId="065BE5DC" w14:textId="77777777" w:rsidR="007B651E" w:rsidRDefault="007B651E" w:rsidP="00AB53C7"/>
        </w:tc>
        <w:tc>
          <w:tcPr>
            <w:tcW w:w="6645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E8DCD1E" w14:textId="77777777" w:rsidR="007B651E" w:rsidRDefault="007B651E" w:rsidP="00AB53C7"/>
        </w:tc>
      </w:tr>
      <w:tr w:rsidR="007B651E" w14:paraId="12819EE7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0CEB8545" w14:textId="77777777" w:rsidR="007B651E" w:rsidRDefault="007B651E" w:rsidP="00AB53C7"/>
        </w:tc>
        <w:tc>
          <w:tcPr>
            <w:tcW w:w="2378" w:type="dxa"/>
            <w:vMerge/>
          </w:tcPr>
          <w:p w14:paraId="4264504E" w14:textId="77777777" w:rsidR="007B651E" w:rsidRPr="00A93D4E" w:rsidRDefault="007B651E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D698892" w14:textId="77777777" w:rsidR="007B651E" w:rsidRDefault="007B651E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4A90068" w14:textId="77777777" w:rsidR="007B651E" w:rsidRDefault="007B651E" w:rsidP="00AB53C7"/>
        </w:tc>
      </w:tr>
      <w:tr w:rsidR="007B651E" w14:paraId="4B8BA7E8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11B9C6FB" w14:textId="77777777" w:rsidR="007B651E" w:rsidRDefault="007B651E" w:rsidP="00AB53C7"/>
        </w:tc>
        <w:tc>
          <w:tcPr>
            <w:tcW w:w="2378" w:type="dxa"/>
            <w:vMerge/>
          </w:tcPr>
          <w:p w14:paraId="1F135477" w14:textId="77777777" w:rsidR="007B651E" w:rsidRPr="00A93D4E" w:rsidRDefault="007B651E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39C256F" w14:textId="77777777" w:rsidR="007B651E" w:rsidRDefault="007B651E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854E2BF" w14:textId="77777777" w:rsidR="007B651E" w:rsidRDefault="007B651E" w:rsidP="00AB53C7"/>
        </w:tc>
      </w:tr>
      <w:tr w:rsidR="00034962" w14:paraId="31A95C4E" w14:textId="77777777" w:rsidTr="0047728E">
        <w:trPr>
          <w:trHeight w:val="965"/>
        </w:trPr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21E2C" w:themeFill="accent1" w:themeFillShade="80"/>
            <w:textDirection w:val="btLr"/>
            <w:vAlign w:val="bottom"/>
          </w:tcPr>
          <w:p w14:paraId="47B5460C" w14:textId="77777777" w:rsidR="00034962" w:rsidRPr="00F65B25" w:rsidRDefault="00034962" w:rsidP="00034962">
            <w:pPr>
              <w:pStyle w:val="DayoftheWeek"/>
            </w:pPr>
            <w:r>
              <w:t>MON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B2D42" w:themeFill="accent1" w:themeFillShade="BF"/>
            <w:textDirection w:val="btLr"/>
            <w:vAlign w:val="bottom"/>
          </w:tcPr>
          <w:p w14:paraId="104D213D" w14:textId="77777777" w:rsidR="00034962" w:rsidRPr="00F65B25" w:rsidRDefault="00034962" w:rsidP="00034962">
            <w:pPr>
              <w:pStyle w:val="DayoftheWeek"/>
            </w:pPr>
            <w:r>
              <w:t>TUE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7A00E3B1" w14:textId="77777777" w:rsidR="00034962" w:rsidRPr="00F65B25" w:rsidRDefault="00034962" w:rsidP="00034962">
            <w:pPr>
              <w:pStyle w:val="DayoftheWeek"/>
            </w:pPr>
            <w:r>
              <w:t>WED</w:t>
            </w:r>
          </w:p>
        </w:tc>
        <w:tc>
          <w:tcPr>
            <w:tcW w:w="2388" w:type="dxa"/>
            <w:gridSpan w:val="2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0F2C08E5" w14:textId="77777777" w:rsidR="00034962" w:rsidRPr="00F65B25" w:rsidRDefault="00034962" w:rsidP="00034962">
            <w:pPr>
              <w:pStyle w:val="DayoftheWeek"/>
            </w:pPr>
            <w:r>
              <w:t>THU</w:t>
            </w:r>
          </w:p>
        </w:tc>
        <w:tc>
          <w:tcPr>
            <w:tcW w:w="2384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275DFBF4" w14:textId="77777777" w:rsidR="00034962" w:rsidRPr="00F65B25" w:rsidRDefault="00034962" w:rsidP="00034962">
            <w:pPr>
              <w:pStyle w:val="DayoftheWeek"/>
            </w:pPr>
            <w:r>
              <w:t>FRI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5B979369" w14:textId="77777777" w:rsidR="00034962" w:rsidRPr="00F65B25" w:rsidRDefault="00034962" w:rsidP="00034962">
            <w:pPr>
              <w:pStyle w:val="DayoftheWeek"/>
            </w:pPr>
            <w:r>
              <w:t>SAT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60FEFFD4" w14:textId="77777777" w:rsidR="00034962" w:rsidRPr="00F65B25" w:rsidRDefault="00034962" w:rsidP="00034962">
            <w:pPr>
              <w:pStyle w:val="DayoftheWeek"/>
            </w:pPr>
            <w:r>
              <w:t>SUN</w:t>
            </w:r>
          </w:p>
        </w:tc>
      </w:tr>
      <w:tr w:rsidR="005D0910" w14:paraId="7B49D5DC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946F294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D4F43A" w14:textId="77777777" w:rsidR="005D0910" w:rsidRPr="0086640B" w:rsidRDefault="005D0910" w:rsidP="005D0910">
            <w:r w:rsidRPr="00DC6D8B">
              <w:t>1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1AA3475" w14:textId="77777777" w:rsidR="005D0910" w:rsidRPr="00872CC6" w:rsidRDefault="005D0910" w:rsidP="005D0910">
            <w:r w:rsidRPr="00DC6D8B">
              <w:t>2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9AB28C0" w14:textId="77777777" w:rsidR="005D0910" w:rsidRPr="0086640B" w:rsidRDefault="005D0910" w:rsidP="005D0910">
            <w:r w:rsidRPr="00DC6D8B">
              <w:t>3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64702B9" w14:textId="77777777" w:rsidR="005D0910" w:rsidRPr="0086640B" w:rsidRDefault="005D0910" w:rsidP="005D0910">
            <w:r w:rsidRPr="00DC6D8B">
              <w:t>4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405D27" w14:textId="77777777" w:rsidR="005D0910" w:rsidRPr="008F078C" w:rsidRDefault="005D0910" w:rsidP="005D0910">
            <w:pPr>
              <w:pStyle w:val="Weekend"/>
            </w:pPr>
            <w:r w:rsidRPr="00DC6D8B">
              <w:t>5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29429B3A" w14:textId="77777777" w:rsidR="005D0910" w:rsidRPr="008F078C" w:rsidRDefault="005D0910" w:rsidP="005D0910">
            <w:pPr>
              <w:pStyle w:val="Weekend"/>
            </w:pPr>
            <w:r w:rsidRPr="00DC6D8B">
              <w:t>6</w:t>
            </w:r>
          </w:p>
        </w:tc>
      </w:tr>
      <w:tr w:rsidR="005D0910" w14:paraId="1CC1EEE1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A9E584C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7AE53B9" w14:textId="46E704F4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5CE9A34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1FE86FF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C8DB0C4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2C317A9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16F7AAC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16F03834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6F5F1C6" w14:textId="77777777" w:rsidR="005D0910" w:rsidRPr="0086640B" w:rsidRDefault="005D0910" w:rsidP="005D0910">
            <w:r>
              <w:t>7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4491013" w14:textId="77777777" w:rsidR="005D0910" w:rsidRPr="0086640B" w:rsidRDefault="005D0910" w:rsidP="005D0910">
            <w:r w:rsidRPr="00DC6D8B">
              <w:t>8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1FA65E4" w14:textId="77777777" w:rsidR="005D0910" w:rsidRPr="0086640B" w:rsidRDefault="005D0910" w:rsidP="005D0910">
            <w:r w:rsidRPr="00DC6D8B">
              <w:t>9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E23D67D" w14:textId="77777777" w:rsidR="005D0910" w:rsidRPr="0086640B" w:rsidRDefault="005D0910" w:rsidP="005D0910">
            <w:r w:rsidRPr="00DC6D8B">
              <w:t>10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FE83A39" w14:textId="77777777" w:rsidR="005D0910" w:rsidRPr="0086640B" w:rsidRDefault="005D0910" w:rsidP="005D0910">
            <w:r w:rsidRPr="00DC6D8B">
              <w:t>11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B0E7B1D" w14:textId="77777777" w:rsidR="005D0910" w:rsidRPr="008F078C" w:rsidRDefault="005D0910" w:rsidP="005D0910">
            <w:pPr>
              <w:pStyle w:val="Weekend"/>
            </w:pPr>
            <w:r w:rsidRPr="00DC6D8B">
              <w:t>12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759602A4" w14:textId="77777777" w:rsidR="005D0910" w:rsidRPr="008F078C" w:rsidRDefault="005D0910" w:rsidP="005D0910">
            <w:pPr>
              <w:pStyle w:val="Weekend"/>
            </w:pPr>
            <w:r w:rsidRPr="00DC6D8B">
              <w:t>13</w:t>
            </w:r>
          </w:p>
        </w:tc>
      </w:tr>
      <w:tr w:rsidR="005D0910" w14:paraId="3028003F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8A8E8A7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1FF0E91" w14:textId="77777777" w:rsidR="005D0910" w:rsidRDefault="004C675A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Mackworth Morley</w:t>
            </w:r>
          </w:p>
          <w:p w14:paraId="149A346B" w14:textId="2E194BCF" w:rsidR="00505B60" w:rsidRDefault="00505B60" w:rsidP="005D0910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556D0497" w14:textId="77777777" w:rsidR="005C65AF" w:rsidRDefault="005C65AF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12:30-</w:t>
            </w:r>
            <w:r w:rsidR="000C03EA">
              <w:rPr>
                <w:color w:val="262626" w:themeColor="text1" w:themeTint="D9"/>
              </w:rPr>
              <w:t>14:30</w:t>
            </w:r>
          </w:p>
          <w:p w14:paraId="22F20644" w14:textId="1BD5BC4D" w:rsidR="000C03EA" w:rsidRPr="00872CC6" w:rsidRDefault="0033360A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</w:t>
            </w:r>
            <w:r w:rsidR="008B4C59">
              <w:rPr>
                <w:color w:val="262626" w:themeColor="text1" w:themeTint="D9"/>
              </w:rPr>
              <w:t xml:space="preserve"> </w:t>
            </w:r>
            <w:r w:rsidR="000C03EA">
              <w:rPr>
                <w:color w:val="262626" w:themeColor="text1" w:themeTint="D9"/>
              </w:rPr>
              <w:t>HV to Cover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9E7300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5294CE8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786979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2733746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91C5CFB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2349B05A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99E3C6B" w14:textId="77777777" w:rsidR="005D0910" w:rsidRPr="0086640B" w:rsidRDefault="005D0910" w:rsidP="005D0910">
            <w:r>
              <w:t>14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6808BF2" w14:textId="77777777" w:rsidR="005D0910" w:rsidRPr="0086640B" w:rsidRDefault="005D0910" w:rsidP="005D0910">
            <w:r w:rsidRPr="00DC6D8B">
              <w:t>15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C8589CB" w14:textId="77777777" w:rsidR="005D0910" w:rsidRPr="0086640B" w:rsidRDefault="005D0910" w:rsidP="005D0910">
            <w:r w:rsidRPr="00DC6D8B">
              <w:t>16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A042A82" w14:textId="77777777" w:rsidR="005D0910" w:rsidRPr="0086640B" w:rsidRDefault="005D0910" w:rsidP="005D0910">
            <w:r w:rsidRPr="00DC6D8B">
              <w:t>17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CDF7712" w14:textId="77777777" w:rsidR="005D0910" w:rsidRPr="0086640B" w:rsidRDefault="005D0910" w:rsidP="005D0910">
            <w:r w:rsidRPr="00DC6D8B">
              <w:t>18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E7D013" w14:textId="77777777" w:rsidR="005D0910" w:rsidRPr="008F078C" w:rsidRDefault="005D0910" w:rsidP="005D0910">
            <w:pPr>
              <w:pStyle w:val="Weekend"/>
            </w:pPr>
            <w:r w:rsidRPr="00DC6D8B">
              <w:t>19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F2616E8" w14:textId="77777777" w:rsidR="005D0910" w:rsidRPr="008F078C" w:rsidRDefault="005D0910" w:rsidP="005D0910">
            <w:pPr>
              <w:pStyle w:val="Weekend"/>
            </w:pPr>
            <w:r w:rsidRPr="00DC6D8B">
              <w:t>20</w:t>
            </w:r>
          </w:p>
        </w:tc>
      </w:tr>
      <w:tr w:rsidR="005D0910" w14:paraId="3FE12642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4B26845" w14:textId="77777777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Becket FH </w:t>
            </w:r>
          </w:p>
          <w:p w14:paraId="58401B63" w14:textId="0D51DB5A" w:rsidR="001C7221" w:rsidRDefault="001C7221" w:rsidP="001824E1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4689ED6A" w14:textId="77AC3677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5CFF4017" w14:textId="3465DE44" w:rsidR="005D0910" w:rsidRPr="00872CC6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 HV to Cover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3153153" w14:textId="6A4EE450" w:rsidR="000C03EA" w:rsidRDefault="000C03EA" w:rsidP="000C03E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Mackworth Morle</w:t>
            </w:r>
            <w:r w:rsidR="00505B60">
              <w:rPr>
                <w:color w:val="262626" w:themeColor="text1" w:themeTint="D9"/>
              </w:rPr>
              <w:t>y</w:t>
            </w:r>
          </w:p>
          <w:p w14:paraId="7B14EE56" w14:textId="4BB101D3" w:rsidR="00505B60" w:rsidRDefault="00505B60" w:rsidP="000C03EA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7F120455" w14:textId="77777777" w:rsidR="000C03EA" w:rsidRDefault="000C03EA" w:rsidP="000C03E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12:30-14:30</w:t>
            </w:r>
          </w:p>
          <w:p w14:paraId="474A9290" w14:textId="7EE87141" w:rsidR="005D0910" w:rsidRPr="00872CC6" w:rsidRDefault="0033360A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 w:rsidR="000C03EA"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2E580D9" w14:textId="4E11F3B1" w:rsidR="007179F6" w:rsidRPr="00872CC6" w:rsidRDefault="007179F6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98CB2D7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5B5A9CF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54063E2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244AE58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7B5C14F3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B8585F9" w14:textId="77777777" w:rsidR="005D0910" w:rsidRPr="0086640B" w:rsidRDefault="005D0910" w:rsidP="005D0910">
            <w:r>
              <w:t>21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C716CB0" w14:textId="77777777" w:rsidR="005D0910" w:rsidRPr="0086640B" w:rsidRDefault="005D0910" w:rsidP="005D0910">
            <w:r w:rsidRPr="00DC6D8B">
              <w:t>22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6635D7F" w14:textId="77777777" w:rsidR="005D0910" w:rsidRPr="0086640B" w:rsidRDefault="005D0910" w:rsidP="005D0910">
            <w:r w:rsidRPr="00DC6D8B">
              <w:t>23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D06CEDD" w14:textId="77777777" w:rsidR="005D0910" w:rsidRPr="0086640B" w:rsidRDefault="005D0910" w:rsidP="005D0910">
            <w:r w:rsidRPr="00DC6D8B">
              <w:t>24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93AECB1" w14:textId="77777777" w:rsidR="005D0910" w:rsidRPr="0086640B" w:rsidRDefault="005D0910" w:rsidP="005D0910">
            <w:r w:rsidRPr="00DC6D8B">
              <w:t>25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4973E89" w14:textId="77777777" w:rsidR="005D0910" w:rsidRPr="008F078C" w:rsidRDefault="005D0910" w:rsidP="005D0910">
            <w:pPr>
              <w:pStyle w:val="Weekend"/>
            </w:pPr>
            <w:r w:rsidRPr="00DC6D8B">
              <w:t>26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0946C765" w14:textId="77777777" w:rsidR="005D0910" w:rsidRPr="008F078C" w:rsidRDefault="005D0910" w:rsidP="005D0910">
            <w:pPr>
              <w:pStyle w:val="Weekend"/>
            </w:pPr>
            <w:r w:rsidRPr="00DC6D8B">
              <w:t>27</w:t>
            </w:r>
          </w:p>
        </w:tc>
      </w:tr>
      <w:tr w:rsidR="005D0910" w14:paraId="7725A7C6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30BC795" w14:textId="77777777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Becket FH </w:t>
            </w:r>
          </w:p>
          <w:p w14:paraId="1F9C6D4E" w14:textId="2245B2C6" w:rsidR="001C7221" w:rsidRDefault="001C7221" w:rsidP="001824E1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03CBEAA3" w14:textId="0D44CA26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169CB560" w14:textId="40F51A39" w:rsidR="005D0910" w:rsidRPr="00872CC6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FB2DDF1" w14:textId="77777777" w:rsidR="0033360A" w:rsidRDefault="0033360A" w:rsidP="0033360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Mackworth Morley</w:t>
            </w:r>
          </w:p>
          <w:p w14:paraId="6E87405F" w14:textId="45380C15" w:rsidR="009B463C" w:rsidRDefault="009B463C" w:rsidP="0033360A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1BF94736" w14:textId="77777777" w:rsidR="0033360A" w:rsidRDefault="0033360A" w:rsidP="0033360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12:30-14:30</w:t>
            </w:r>
          </w:p>
          <w:p w14:paraId="14E6EA89" w14:textId="444AF2DF" w:rsidR="005D0910" w:rsidRPr="00872CC6" w:rsidRDefault="0033360A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9C04842" w14:textId="026121EF" w:rsidR="007179F6" w:rsidRPr="00872CC6" w:rsidRDefault="007179F6" w:rsidP="007179F6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0A0F88C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A6BF458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A899382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AECBD44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3F130BA5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AA26178" w14:textId="77777777" w:rsidR="005D0910" w:rsidRPr="0086640B" w:rsidRDefault="005D0910" w:rsidP="005D0910">
            <w:r>
              <w:t>28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2823340" w14:textId="77777777" w:rsidR="005D0910" w:rsidRPr="0086640B" w:rsidRDefault="005D0910" w:rsidP="005D0910">
            <w:r w:rsidRPr="00DC6D8B">
              <w:t>29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7F5056E" w14:textId="77777777" w:rsidR="005D0910" w:rsidRPr="0086640B" w:rsidRDefault="005D0910" w:rsidP="005D0910">
            <w:r w:rsidRPr="00DC6D8B">
              <w:t>30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DDE0502" w14:textId="77777777" w:rsidR="005D0910" w:rsidRPr="0086640B" w:rsidRDefault="005D0910" w:rsidP="005D0910"/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972F279" w14:textId="77777777" w:rsidR="005D0910" w:rsidRPr="0086640B" w:rsidRDefault="005D0910" w:rsidP="005D0910"/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9CCD025" w14:textId="77777777" w:rsidR="005D0910" w:rsidRPr="003A157B" w:rsidRDefault="005D0910" w:rsidP="005D0910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1159DA29" w14:textId="77777777" w:rsidR="005D0910" w:rsidRPr="003A157B" w:rsidRDefault="005D0910" w:rsidP="005D0910">
            <w:pPr>
              <w:pStyle w:val="Weekend"/>
            </w:pPr>
          </w:p>
        </w:tc>
      </w:tr>
      <w:tr w:rsidR="008E0170" w14:paraId="63F6B4BB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6B894BB" w14:textId="77777777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Becket FH </w:t>
            </w:r>
          </w:p>
          <w:p w14:paraId="6FA3A21B" w14:textId="6B3739D9" w:rsidR="001C7221" w:rsidRDefault="001C7221" w:rsidP="001824E1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61A355F4" w14:textId="4A136FE6" w:rsidR="001824E1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58B28DFC" w14:textId="52255E49" w:rsidR="008E0170" w:rsidRPr="00872CC6" w:rsidRDefault="001824E1" w:rsidP="001824E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4FDDC9B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A04FAE8" w14:textId="292CEF2A" w:rsidR="007179F6" w:rsidRPr="00872CC6" w:rsidRDefault="007179F6" w:rsidP="007179F6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C1A4C88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7F6C45D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D7FE27" w14:textId="77777777" w:rsidR="008E0170" w:rsidRPr="003A157B" w:rsidRDefault="008E0170" w:rsidP="008E0170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93DD3E4" w14:textId="77777777" w:rsidR="008E0170" w:rsidRPr="003A157B" w:rsidRDefault="008E0170" w:rsidP="008E0170">
            <w:pPr>
              <w:pStyle w:val="Weekend"/>
            </w:pPr>
          </w:p>
        </w:tc>
      </w:tr>
      <w:tr w:rsidR="008E0170" w14:paraId="5B0177DF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A806126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A1BA1E7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11F167A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0AE0E06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05CF5DD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950F886" w14:textId="77777777" w:rsidR="008E0170" w:rsidRPr="003A157B" w:rsidRDefault="008E0170" w:rsidP="008E0170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25B1354" w14:textId="77777777" w:rsidR="008E0170" w:rsidRPr="003A157B" w:rsidRDefault="008E0170" w:rsidP="008E0170">
            <w:pPr>
              <w:pStyle w:val="Weekend"/>
            </w:pPr>
          </w:p>
        </w:tc>
      </w:tr>
      <w:tr w:rsidR="007B651E" w14:paraId="7CB810E9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260979A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EA4D6DF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4D40062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41F5B22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1F815A5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563432B" w14:textId="77777777" w:rsidR="007B651E" w:rsidRPr="003A157B" w:rsidRDefault="007B651E" w:rsidP="00AB53C7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3C149580" w14:textId="77777777" w:rsidR="007B651E" w:rsidRPr="003A157B" w:rsidRDefault="007B651E" w:rsidP="00AB53C7">
            <w:pPr>
              <w:pStyle w:val="Weekend"/>
            </w:pPr>
          </w:p>
        </w:tc>
      </w:tr>
    </w:tbl>
    <w:p w14:paraId="3C6DAA70" w14:textId="77777777" w:rsidR="007B651E" w:rsidRDefault="007B651E" w:rsidP="007B651E">
      <w:pPr>
        <w:pStyle w:val="ImagePlaceholder"/>
      </w:pPr>
    </w:p>
    <w:p w14:paraId="1998E033" w14:textId="08B5D0BB" w:rsidR="007B651E" w:rsidRDefault="007B651E" w:rsidP="001A38A1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378"/>
        <w:gridCol w:w="2378"/>
        <w:gridCol w:w="2378"/>
        <w:gridCol w:w="1197"/>
        <w:gridCol w:w="1191"/>
        <w:gridCol w:w="2384"/>
        <w:gridCol w:w="1535"/>
        <w:gridCol w:w="1535"/>
      </w:tblGrid>
      <w:tr w:rsidR="007B651E" w14:paraId="22B08A0D" w14:textId="77777777" w:rsidTr="00AB53C7">
        <w:trPr>
          <w:trHeight w:val="394"/>
        </w:trPr>
        <w:tc>
          <w:tcPr>
            <w:tcW w:w="2378" w:type="dxa"/>
          </w:tcPr>
          <w:p w14:paraId="18DDCD6F" w14:textId="77777777" w:rsidR="007B651E" w:rsidRDefault="007B651E" w:rsidP="00AB53C7"/>
        </w:tc>
        <w:tc>
          <w:tcPr>
            <w:tcW w:w="2378" w:type="dxa"/>
          </w:tcPr>
          <w:p w14:paraId="101EEB0D" w14:textId="77777777" w:rsidR="007B651E" w:rsidRDefault="007B651E" w:rsidP="00AB53C7"/>
        </w:tc>
        <w:tc>
          <w:tcPr>
            <w:tcW w:w="2378" w:type="dxa"/>
          </w:tcPr>
          <w:p w14:paraId="0D2C0F64" w14:textId="77777777" w:rsidR="007B651E" w:rsidRDefault="007B651E" w:rsidP="00AB53C7"/>
        </w:tc>
        <w:tc>
          <w:tcPr>
            <w:tcW w:w="7842" w:type="dxa"/>
            <w:gridSpan w:val="5"/>
            <w:vAlign w:val="center"/>
          </w:tcPr>
          <w:p w14:paraId="6E57359C" w14:textId="77777777" w:rsidR="007B651E" w:rsidRDefault="00034962" w:rsidP="007B651E">
            <w:r w:rsidRPr="00034962">
              <w:t>Highlights for October</w:t>
            </w:r>
          </w:p>
        </w:tc>
      </w:tr>
      <w:tr w:rsidR="007B651E" w14:paraId="2F9C0C80" w14:textId="77777777" w:rsidTr="00AB53C7">
        <w:trPr>
          <w:trHeight w:val="394"/>
        </w:trPr>
        <w:tc>
          <w:tcPr>
            <w:tcW w:w="4756" w:type="dxa"/>
            <w:gridSpan w:val="2"/>
            <w:vMerge w:val="restart"/>
          </w:tcPr>
          <w:p w14:paraId="69ACC93F" w14:textId="77777777" w:rsidR="007B651E" w:rsidRPr="000357C6" w:rsidRDefault="007B651E" w:rsidP="00AB53C7">
            <w:pPr>
              <w:pStyle w:val="Month"/>
            </w:pPr>
            <w:r>
              <w:t>October</w:t>
            </w:r>
          </w:p>
        </w:tc>
        <w:tc>
          <w:tcPr>
            <w:tcW w:w="2378" w:type="dxa"/>
            <w:vMerge w:val="restart"/>
          </w:tcPr>
          <w:p w14:paraId="24B15C64" w14:textId="77777777" w:rsidR="007B651E" w:rsidRPr="00872CC6" w:rsidRDefault="005D0910" w:rsidP="00AB53C7">
            <w:pPr>
              <w:pStyle w:val="Year"/>
            </w:pPr>
            <w:r>
              <w:t>2026</w:t>
            </w:r>
          </w:p>
        </w:tc>
        <w:tc>
          <w:tcPr>
            <w:tcW w:w="1197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bottom"/>
          </w:tcPr>
          <w:p w14:paraId="43322E63" w14:textId="77777777" w:rsidR="007B651E" w:rsidRDefault="007B651E" w:rsidP="00AB53C7"/>
        </w:tc>
        <w:tc>
          <w:tcPr>
            <w:tcW w:w="6645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72A5F6F" w14:textId="77777777" w:rsidR="007B651E" w:rsidRDefault="007B651E" w:rsidP="00AB53C7"/>
        </w:tc>
      </w:tr>
      <w:tr w:rsidR="007B651E" w14:paraId="7671639A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109868FD" w14:textId="77777777" w:rsidR="007B651E" w:rsidRDefault="007B651E" w:rsidP="00AB53C7"/>
        </w:tc>
        <w:tc>
          <w:tcPr>
            <w:tcW w:w="2378" w:type="dxa"/>
            <w:vMerge/>
          </w:tcPr>
          <w:p w14:paraId="42006742" w14:textId="77777777" w:rsidR="007B651E" w:rsidRPr="00A93D4E" w:rsidRDefault="007B651E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4863568" w14:textId="77777777" w:rsidR="007B651E" w:rsidRDefault="007B651E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BB95DF" w14:textId="77777777" w:rsidR="007B651E" w:rsidRDefault="007B651E" w:rsidP="00AB53C7"/>
        </w:tc>
      </w:tr>
      <w:tr w:rsidR="007B651E" w14:paraId="5199EA86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7706F1BE" w14:textId="77777777" w:rsidR="007B651E" w:rsidRDefault="007B651E" w:rsidP="00AB53C7"/>
        </w:tc>
        <w:tc>
          <w:tcPr>
            <w:tcW w:w="2378" w:type="dxa"/>
            <w:vMerge/>
          </w:tcPr>
          <w:p w14:paraId="60750E51" w14:textId="77777777" w:rsidR="007B651E" w:rsidRPr="00A93D4E" w:rsidRDefault="007B651E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5B322DB" w14:textId="77777777" w:rsidR="007B651E" w:rsidRDefault="007B651E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44CCE7A" w14:textId="77777777" w:rsidR="007B651E" w:rsidRDefault="007B651E" w:rsidP="00AB53C7"/>
        </w:tc>
      </w:tr>
      <w:tr w:rsidR="00034962" w14:paraId="14780F02" w14:textId="77777777" w:rsidTr="0047728E">
        <w:trPr>
          <w:trHeight w:val="965"/>
        </w:trPr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21E2C" w:themeFill="accent1" w:themeFillShade="80"/>
            <w:textDirection w:val="btLr"/>
            <w:vAlign w:val="bottom"/>
          </w:tcPr>
          <w:p w14:paraId="18C6E61B" w14:textId="77777777" w:rsidR="00034962" w:rsidRPr="00F65B25" w:rsidRDefault="00034962" w:rsidP="00034962">
            <w:pPr>
              <w:pStyle w:val="DayoftheWeek"/>
            </w:pPr>
            <w:r>
              <w:t>MON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B2D42" w:themeFill="accent1" w:themeFillShade="BF"/>
            <w:textDirection w:val="btLr"/>
            <w:vAlign w:val="bottom"/>
          </w:tcPr>
          <w:p w14:paraId="217661F7" w14:textId="77777777" w:rsidR="00034962" w:rsidRPr="00F65B25" w:rsidRDefault="00034962" w:rsidP="00034962">
            <w:pPr>
              <w:pStyle w:val="DayoftheWeek"/>
            </w:pPr>
            <w:r>
              <w:t>TUE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5599177F" w14:textId="77777777" w:rsidR="00034962" w:rsidRPr="00F65B25" w:rsidRDefault="00034962" w:rsidP="00034962">
            <w:pPr>
              <w:pStyle w:val="DayoftheWeek"/>
            </w:pPr>
            <w:r>
              <w:t>WED</w:t>
            </w:r>
          </w:p>
        </w:tc>
        <w:tc>
          <w:tcPr>
            <w:tcW w:w="2388" w:type="dxa"/>
            <w:gridSpan w:val="2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6D274A03" w14:textId="77777777" w:rsidR="00034962" w:rsidRPr="00F65B25" w:rsidRDefault="00034962" w:rsidP="00034962">
            <w:pPr>
              <w:pStyle w:val="DayoftheWeek"/>
            </w:pPr>
            <w:r>
              <w:t>THU</w:t>
            </w:r>
          </w:p>
        </w:tc>
        <w:tc>
          <w:tcPr>
            <w:tcW w:w="2384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174F3DFE" w14:textId="77777777" w:rsidR="00034962" w:rsidRPr="00F65B25" w:rsidRDefault="00034962" w:rsidP="00034962">
            <w:pPr>
              <w:pStyle w:val="DayoftheWeek"/>
            </w:pPr>
            <w:r>
              <w:t>FRI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5609F823" w14:textId="77777777" w:rsidR="00034962" w:rsidRPr="00F65B25" w:rsidRDefault="00034962" w:rsidP="00034962">
            <w:pPr>
              <w:pStyle w:val="DayoftheWeek"/>
            </w:pPr>
            <w:r>
              <w:t>SAT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57813FC3" w14:textId="77777777" w:rsidR="00034962" w:rsidRPr="00F65B25" w:rsidRDefault="00034962" w:rsidP="00034962">
            <w:pPr>
              <w:pStyle w:val="DayoftheWeek"/>
            </w:pPr>
            <w:r>
              <w:t>SUN</w:t>
            </w:r>
          </w:p>
        </w:tc>
      </w:tr>
      <w:tr w:rsidR="005D0910" w14:paraId="2E38CECD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CE47A2B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42FB789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5A0DC88" w14:textId="77777777" w:rsidR="005D0910" w:rsidRPr="00872CC6" w:rsidRDefault="005D0910" w:rsidP="005D0910"/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7393E79" w14:textId="77777777" w:rsidR="005D0910" w:rsidRPr="0086640B" w:rsidRDefault="005D0910" w:rsidP="005D0910">
            <w:r w:rsidRPr="0072265B">
              <w:t>1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A1E858B" w14:textId="77777777" w:rsidR="005D0910" w:rsidRPr="0086640B" w:rsidRDefault="005D0910" w:rsidP="005D0910">
            <w:r w:rsidRPr="0072265B">
              <w:t>2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FF5FA50" w14:textId="77777777" w:rsidR="005D0910" w:rsidRPr="008F078C" w:rsidRDefault="005D0910" w:rsidP="005D0910">
            <w:pPr>
              <w:pStyle w:val="Weekend"/>
            </w:pPr>
            <w:r w:rsidRPr="0072265B">
              <w:t>3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4A90C094" w14:textId="77777777" w:rsidR="005D0910" w:rsidRPr="008F078C" w:rsidRDefault="005D0910" w:rsidP="005D0910">
            <w:pPr>
              <w:pStyle w:val="Weekend"/>
            </w:pPr>
            <w:r w:rsidRPr="0072265B">
              <w:t>4</w:t>
            </w:r>
          </w:p>
        </w:tc>
      </w:tr>
      <w:tr w:rsidR="005D0910" w14:paraId="11711548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4624A9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9D36A13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E994D18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A2F64A9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735AA86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0DB855C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097FA7A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68CC59D8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A4A217B" w14:textId="77777777" w:rsidR="005D0910" w:rsidRPr="0086640B" w:rsidRDefault="005D0910" w:rsidP="005D0910">
            <w:r>
              <w:t>5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8F3399C" w14:textId="77777777" w:rsidR="005D0910" w:rsidRPr="0086640B" w:rsidRDefault="005D0910" w:rsidP="005D0910">
            <w:r w:rsidRPr="0072265B">
              <w:t>6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5F5EBEA" w14:textId="77777777" w:rsidR="005D0910" w:rsidRPr="0086640B" w:rsidRDefault="005D0910" w:rsidP="005D0910">
            <w:r w:rsidRPr="0072265B">
              <w:t>7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6684C78" w14:textId="77777777" w:rsidR="005D0910" w:rsidRPr="0086640B" w:rsidRDefault="005D0910" w:rsidP="005D0910">
            <w:r w:rsidRPr="0072265B">
              <w:t>8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A4A76FA" w14:textId="77777777" w:rsidR="005D0910" w:rsidRPr="0086640B" w:rsidRDefault="005D0910" w:rsidP="005D0910">
            <w:r w:rsidRPr="0072265B">
              <w:t>9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5C3376C" w14:textId="77777777" w:rsidR="005D0910" w:rsidRPr="008F078C" w:rsidRDefault="005D0910" w:rsidP="005D0910">
            <w:pPr>
              <w:pStyle w:val="Weekend"/>
            </w:pPr>
            <w:r w:rsidRPr="0072265B">
              <w:t>10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5D322BEF" w14:textId="77777777" w:rsidR="005D0910" w:rsidRPr="008F078C" w:rsidRDefault="005D0910" w:rsidP="005D0910">
            <w:pPr>
              <w:pStyle w:val="Weekend"/>
            </w:pPr>
            <w:r w:rsidRPr="0072265B">
              <w:t>11</w:t>
            </w:r>
          </w:p>
        </w:tc>
      </w:tr>
      <w:tr w:rsidR="005D0910" w14:paraId="5CE9BD3F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29FB48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3DC3DBC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33927B8" w14:textId="6B66EF8F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2B5A731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DDBEBA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8EB3776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2BB77A5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7A2C8383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E0DFE98" w14:textId="77777777" w:rsidR="005D0910" w:rsidRPr="0086640B" w:rsidRDefault="005D0910" w:rsidP="005D0910">
            <w:r>
              <w:t>12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9ECC57D" w14:textId="77777777" w:rsidR="005D0910" w:rsidRPr="0086640B" w:rsidRDefault="005D0910" w:rsidP="005D0910">
            <w:r w:rsidRPr="0072265B">
              <w:t>13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B613610" w14:textId="77777777" w:rsidR="005D0910" w:rsidRPr="0086640B" w:rsidRDefault="005D0910" w:rsidP="005D0910">
            <w:r w:rsidRPr="0072265B">
              <w:t>14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B63BBA1" w14:textId="77777777" w:rsidR="005D0910" w:rsidRPr="0086640B" w:rsidRDefault="005D0910" w:rsidP="005D0910">
            <w:r w:rsidRPr="0072265B">
              <w:t>15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C221C0E" w14:textId="77777777" w:rsidR="005D0910" w:rsidRPr="0086640B" w:rsidRDefault="005D0910" w:rsidP="005D0910">
            <w:r w:rsidRPr="0072265B">
              <w:t>16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9B15A3" w14:textId="77777777" w:rsidR="005D0910" w:rsidRPr="008F078C" w:rsidRDefault="005D0910" w:rsidP="005D0910">
            <w:pPr>
              <w:pStyle w:val="Weekend"/>
            </w:pPr>
            <w:r w:rsidRPr="0072265B">
              <w:t>17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F99CBCE" w14:textId="77777777" w:rsidR="005D0910" w:rsidRPr="008F078C" w:rsidRDefault="005D0910" w:rsidP="005D0910">
            <w:pPr>
              <w:pStyle w:val="Weekend"/>
            </w:pPr>
            <w:r w:rsidRPr="0072265B">
              <w:t>18</w:t>
            </w:r>
          </w:p>
        </w:tc>
      </w:tr>
      <w:tr w:rsidR="005D0910" w14:paraId="269B415D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8BE252A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1A4776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E6D378C" w14:textId="77777777" w:rsidR="005C46CA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Alvaston CC </w:t>
            </w:r>
          </w:p>
          <w:p w14:paraId="52C60897" w14:textId="5CE26C28" w:rsidR="004153B8" w:rsidRPr="004153B8" w:rsidRDefault="004153B8" w:rsidP="005F0B34">
            <w:r>
              <w:t xml:space="preserve">Training </w:t>
            </w:r>
            <w:r w:rsidR="00182ED0">
              <w:t>R</w:t>
            </w:r>
            <w:r>
              <w:t>oom 2 (middle room)</w:t>
            </w:r>
          </w:p>
          <w:p w14:paraId="03D56E47" w14:textId="7197FA60" w:rsidR="005F0B34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10-12</w:t>
            </w:r>
          </w:p>
          <w:p w14:paraId="2D8483C7" w14:textId="2DF43A63" w:rsidR="005D0910" w:rsidRPr="00872CC6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 HV to Cover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FC04455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E0A3EF5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A1DFAD3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B2C1E82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4931F956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D2741FC" w14:textId="77777777" w:rsidR="005D0910" w:rsidRPr="0086640B" w:rsidRDefault="005D0910" w:rsidP="005D0910">
            <w:r>
              <w:t>19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61B3909" w14:textId="77777777" w:rsidR="005D0910" w:rsidRPr="0086640B" w:rsidRDefault="005D0910" w:rsidP="005D0910">
            <w:r w:rsidRPr="0072265B">
              <w:t>20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D67FBF6" w14:textId="77777777" w:rsidR="005D0910" w:rsidRPr="0086640B" w:rsidRDefault="005D0910" w:rsidP="005D0910">
            <w:r w:rsidRPr="0072265B">
              <w:t>21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93A0992" w14:textId="77777777" w:rsidR="005D0910" w:rsidRPr="0086640B" w:rsidRDefault="005D0910" w:rsidP="005D0910">
            <w:r w:rsidRPr="0072265B">
              <w:t>22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28E13F5" w14:textId="77777777" w:rsidR="005D0910" w:rsidRPr="0086640B" w:rsidRDefault="005D0910" w:rsidP="005D0910">
            <w:r w:rsidRPr="0072265B">
              <w:t>23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FA089C1" w14:textId="77777777" w:rsidR="005D0910" w:rsidRPr="008F078C" w:rsidRDefault="005D0910" w:rsidP="005D0910">
            <w:pPr>
              <w:pStyle w:val="Weekend"/>
            </w:pPr>
            <w:r w:rsidRPr="0072265B">
              <w:t>24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3CD16C3B" w14:textId="77777777" w:rsidR="005D0910" w:rsidRPr="008F078C" w:rsidRDefault="005D0910" w:rsidP="005D0910">
            <w:pPr>
              <w:pStyle w:val="Weekend"/>
            </w:pPr>
            <w:r w:rsidRPr="0072265B">
              <w:t>25</w:t>
            </w:r>
          </w:p>
        </w:tc>
      </w:tr>
      <w:tr w:rsidR="005D0910" w14:paraId="4EACFCCA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AA1239D" w14:textId="77777777" w:rsidR="005C46CA" w:rsidRDefault="00C375D5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Becket FH</w:t>
            </w:r>
            <w:r w:rsidR="001E66C2">
              <w:rPr>
                <w:color w:val="262626" w:themeColor="text1" w:themeTint="D9"/>
              </w:rPr>
              <w:t xml:space="preserve"> </w:t>
            </w:r>
          </w:p>
          <w:p w14:paraId="63C99468" w14:textId="5DD8FEF8" w:rsidR="00901FBB" w:rsidRDefault="00901FBB" w:rsidP="005D0910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313929FA" w14:textId="39CA22AD" w:rsidR="005D0910" w:rsidRDefault="001E66C2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1D373348" w14:textId="19002D63" w:rsidR="001E66C2" w:rsidRPr="00872CC6" w:rsidRDefault="001E66C2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 HV to Cover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9B71F3B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EC2A40B" w14:textId="77777777" w:rsidR="005C46CA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Alvaston CC </w:t>
            </w:r>
          </w:p>
          <w:p w14:paraId="01C77328" w14:textId="70DAD04F" w:rsidR="00182ED0" w:rsidRPr="00182ED0" w:rsidRDefault="00182ED0" w:rsidP="005F0B34">
            <w:r>
              <w:t>Training Room 2 (middle room)</w:t>
            </w:r>
          </w:p>
          <w:p w14:paraId="67012281" w14:textId="6EF8EDAB" w:rsidR="005F0B34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10-12</w:t>
            </w:r>
          </w:p>
          <w:p w14:paraId="3135FE9D" w14:textId="31959BE3" w:rsidR="005D0910" w:rsidRPr="00872CC6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F75A14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EB81ABF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7E6ED06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11FDEA3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68E22BC5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D6AA899" w14:textId="77777777" w:rsidR="005D0910" w:rsidRPr="0086640B" w:rsidRDefault="005D0910" w:rsidP="005D0910">
            <w:r>
              <w:lastRenderedPageBreak/>
              <w:t>26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FD2DFE7" w14:textId="77777777" w:rsidR="005D0910" w:rsidRPr="0086640B" w:rsidRDefault="005D0910" w:rsidP="005D0910">
            <w:r w:rsidRPr="0072265B">
              <w:t>27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7E49775" w14:textId="77777777" w:rsidR="005D0910" w:rsidRPr="0086640B" w:rsidRDefault="005D0910" w:rsidP="005D0910">
            <w:r w:rsidRPr="0072265B">
              <w:t>28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793249E" w14:textId="77777777" w:rsidR="005D0910" w:rsidRPr="0086640B" w:rsidRDefault="005D0910" w:rsidP="005D0910">
            <w:r w:rsidRPr="0072265B">
              <w:t>29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2F09551" w14:textId="77777777" w:rsidR="005D0910" w:rsidRPr="0086640B" w:rsidRDefault="005D0910" w:rsidP="005D0910">
            <w:r w:rsidRPr="0072265B">
              <w:t>30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29D2F0D" w14:textId="77777777" w:rsidR="005D0910" w:rsidRPr="003A157B" w:rsidRDefault="005D0910" w:rsidP="005D0910">
            <w:pPr>
              <w:pStyle w:val="Weekend"/>
            </w:pPr>
            <w:r w:rsidRPr="0072265B">
              <w:t>31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0322CB69" w14:textId="77777777" w:rsidR="005D0910" w:rsidRPr="003A157B" w:rsidRDefault="005D0910" w:rsidP="005D0910">
            <w:pPr>
              <w:pStyle w:val="Weekend"/>
            </w:pPr>
          </w:p>
        </w:tc>
      </w:tr>
      <w:tr w:rsidR="007B651E" w14:paraId="2DFF9186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38348CC" w14:textId="77777777" w:rsidR="005C46CA" w:rsidRDefault="001E66C2" w:rsidP="001E66C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Becket FH </w:t>
            </w:r>
          </w:p>
          <w:p w14:paraId="5219F4CD" w14:textId="1707AD23" w:rsidR="00901FBB" w:rsidRDefault="00901FBB" w:rsidP="001E66C2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4E1D4535" w14:textId="32DFEC91" w:rsidR="001E66C2" w:rsidRDefault="001E66C2" w:rsidP="001E66C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47B6205A" w14:textId="758EE2C3" w:rsidR="007B651E" w:rsidRPr="00872CC6" w:rsidRDefault="001E66C2" w:rsidP="00AB53C7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103E9DF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D5CBCF8" w14:textId="77777777" w:rsidR="005C46CA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Alvaston CC </w:t>
            </w:r>
          </w:p>
          <w:p w14:paraId="79F7A201" w14:textId="3BBA2600" w:rsidR="00182ED0" w:rsidRPr="00182ED0" w:rsidRDefault="00182ED0" w:rsidP="005F0B34">
            <w:r>
              <w:t>Training Room 2 (middle room)</w:t>
            </w:r>
          </w:p>
          <w:p w14:paraId="3819644F" w14:textId="6C1C1BA0" w:rsidR="005F0B34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10-12</w:t>
            </w:r>
          </w:p>
          <w:p w14:paraId="7E2FED4B" w14:textId="4129FE8B" w:rsidR="007B651E" w:rsidRPr="00872CC6" w:rsidRDefault="005F0B34" w:rsidP="005F0B34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FAF5BEC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5662202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A33862F" w14:textId="77777777" w:rsidR="007B651E" w:rsidRPr="003A157B" w:rsidRDefault="007B651E" w:rsidP="00AB53C7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5AFA2A6" w14:textId="77777777" w:rsidR="007B651E" w:rsidRPr="003A157B" w:rsidRDefault="007B651E" w:rsidP="00AB53C7">
            <w:pPr>
              <w:pStyle w:val="Weekend"/>
            </w:pPr>
          </w:p>
        </w:tc>
      </w:tr>
      <w:tr w:rsidR="007B651E" w14:paraId="27EFBCD9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07E85A4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0D9B4C0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AF8113A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9B9B1FE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3EE2188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1894A73" w14:textId="77777777" w:rsidR="007B651E" w:rsidRPr="003A157B" w:rsidRDefault="007B651E" w:rsidP="00AB53C7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3AFA1B22" w14:textId="77777777" w:rsidR="007B651E" w:rsidRPr="003A157B" w:rsidRDefault="007B651E" w:rsidP="00AB53C7">
            <w:pPr>
              <w:pStyle w:val="Weekend"/>
            </w:pPr>
          </w:p>
        </w:tc>
      </w:tr>
      <w:tr w:rsidR="007B651E" w14:paraId="6AD18BF7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32C8DFA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F4F6BB0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4E31DCC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7FAF34E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154A2CB" w14:textId="77777777" w:rsidR="007B651E" w:rsidRPr="00872CC6" w:rsidRDefault="007B651E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6F62D12" w14:textId="77777777" w:rsidR="007B651E" w:rsidRPr="003A157B" w:rsidRDefault="007B651E" w:rsidP="00AB53C7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0D2BF7E4" w14:textId="77777777" w:rsidR="007B651E" w:rsidRPr="003A157B" w:rsidRDefault="007B651E" w:rsidP="00AB53C7">
            <w:pPr>
              <w:pStyle w:val="Weekend"/>
            </w:pPr>
          </w:p>
        </w:tc>
      </w:tr>
    </w:tbl>
    <w:p w14:paraId="03F36E08" w14:textId="77777777" w:rsidR="007B651E" w:rsidRDefault="007B651E" w:rsidP="007B651E">
      <w:pPr>
        <w:pStyle w:val="ImagePlaceholder"/>
      </w:pPr>
    </w:p>
    <w:p w14:paraId="2CD0E094" w14:textId="421539D3" w:rsidR="0068227A" w:rsidRDefault="0068227A" w:rsidP="0068227A"/>
    <w:p w14:paraId="64446607" w14:textId="77777777" w:rsidR="0068227A" w:rsidRDefault="0068227A" w:rsidP="0068227A">
      <w:pPr>
        <w:pStyle w:val="ImagePlaceholder"/>
      </w:pPr>
      <w:r w:rsidRPr="00872CC6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9744" behindDoc="1" locked="1" layoutInCell="1" allowOverlap="1" wp14:anchorId="461DC513" wp14:editId="7F1E3859">
                <wp:simplePos x="0" y="0"/>
                <wp:positionH relativeFrom="page">
                  <wp:posOffset>0</wp:posOffset>
                </wp:positionH>
                <wp:positionV relativeFrom="paragraph">
                  <wp:posOffset>-219710</wp:posOffset>
                </wp:positionV>
                <wp:extent cx="10058400" cy="2039112"/>
                <wp:effectExtent l="0" t="0" r="0" b="0"/>
                <wp:wrapNone/>
                <wp:docPr id="13" name="Rectangle 13" descr="Decorativ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74A688-B7B3-4310-B929-E2910E42203F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0391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9C0B8" id="Rectangle 13" o:spid="_x0000_s1026" alt="Decorative" style="position:absolute;margin-left:0;margin-top:-17.3pt;width:11in;height:160.55pt;z-index:-25163673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" fillcolor="#f2f2f2 [3052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378"/>
        <w:gridCol w:w="2378"/>
        <w:gridCol w:w="2378"/>
        <w:gridCol w:w="1197"/>
        <w:gridCol w:w="1191"/>
        <w:gridCol w:w="2384"/>
        <w:gridCol w:w="1535"/>
        <w:gridCol w:w="1535"/>
      </w:tblGrid>
      <w:tr w:rsidR="0068227A" w14:paraId="42BC3677" w14:textId="77777777" w:rsidTr="00AB53C7">
        <w:trPr>
          <w:trHeight w:val="394"/>
        </w:trPr>
        <w:tc>
          <w:tcPr>
            <w:tcW w:w="2378" w:type="dxa"/>
          </w:tcPr>
          <w:p w14:paraId="2F0B19B3" w14:textId="77777777" w:rsidR="0068227A" w:rsidRDefault="0068227A" w:rsidP="00AB53C7"/>
        </w:tc>
        <w:tc>
          <w:tcPr>
            <w:tcW w:w="2378" w:type="dxa"/>
          </w:tcPr>
          <w:p w14:paraId="57E5A4DE" w14:textId="77777777" w:rsidR="0068227A" w:rsidRDefault="0068227A" w:rsidP="00AB53C7"/>
        </w:tc>
        <w:tc>
          <w:tcPr>
            <w:tcW w:w="2378" w:type="dxa"/>
          </w:tcPr>
          <w:p w14:paraId="1FF2C55F" w14:textId="77777777" w:rsidR="0068227A" w:rsidRDefault="0068227A" w:rsidP="00AB53C7"/>
        </w:tc>
        <w:tc>
          <w:tcPr>
            <w:tcW w:w="7842" w:type="dxa"/>
            <w:gridSpan w:val="5"/>
            <w:vAlign w:val="center"/>
          </w:tcPr>
          <w:p w14:paraId="3F8A967E" w14:textId="77777777" w:rsidR="0068227A" w:rsidRDefault="00034962" w:rsidP="0068227A">
            <w:r w:rsidRPr="00034962">
              <w:t>Highlights for November</w:t>
            </w:r>
          </w:p>
        </w:tc>
      </w:tr>
      <w:tr w:rsidR="0068227A" w14:paraId="04DB9D5C" w14:textId="77777777" w:rsidTr="00AB53C7">
        <w:trPr>
          <w:trHeight w:val="394"/>
        </w:trPr>
        <w:tc>
          <w:tcPr>
            <w:tcW w:w="4756" w:type="dxa"/>
            <w:gridSpan w:val="2"/>
            <w:vMerge w:val="restart"/>
          </w:tcPr>
          <w:p w14:paraId="49825323" w14:textId="77777777" w:rsidR="0068227A" w:rsidRPr="000357C6" w:rsidRDefault="0068227A" w:rsidP="00AB53C7">
            <w:pPr>
              <w:pStyle w:val="Month"/>
            </w:pPr>
            <w:r>
              <w:t>November</w:t>
            </w:r>
          </w:p>
        </w:tc>
        <w:tc>
          <w:tcPr>
            <w:tcW w:w="2378" w:type="dxa"/>
            <w:vMerge w:val="restart"/>
          </w:tcPr>
          <w:p w14:paraId="27BC52BD" w14:textId="77777777" w:rsidR="0068227A" w:rsidRPr="00872CC6" w:rsidRDefault="005D0910" w:rsidP="00AB53C7">
            <w:pPr>
              <w:pStyle w:val="Year"/>
            </w:pPr>
            <w:r>
              <w:t>2026</w:t>
            </w:r>
          </w:p>
        </w:tc>
        <w:tc>
          <w:tcPr>
            <w:tcW w:w="1197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bottom"/>
          </w:tcPr>
          <w:p w14:paraId="7EBEDB26" w14:textId="77777777" w:rsidR="0068227A" w:rsidRDefault="0068227A" w:rsidP="00AB53C7"/>
        </w:tc>
        <w:tc>
          <w:tcPr>
            <w:tcW w:w="6645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AEA2D5F" w14:textId="77777777" w:rsidR="0068227A" w:rsidRDefault="0068227A" w:rsidP="00AB53C7"/>
        </w:tc>
      </w:tr>
      <w:tr w:rsidR="0068227A" w14:paraId="375C531F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78309208" w14:textId="77777777" w:rsidR="0068227A" w:rsidRDefault="0068227A" w:rsidP="00AB53C7"/>
        </w:tc>
        <w:tc>
          <w:tcPr>
            <w:tcW w:w="2378" w:type="dxa"/>
            <w:vMerge/>
          </w:tcPr>
          <w:p w14:paraId="7A5F4546" w14:textId="77777777" w:rsidR="0068227A" w:rsidRPr="00A93D4E" w:rsidRDefault="0068227A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3F17EC0" w14:textId="77777777" w:rsidR="0068227A" w:rsidRDefault="0068227A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2984A04" w14:textId="77777777" w:rsidR="0068227A" w:rsidRDefault="0068227A" w:rsidP="00AB53C7"/>
        </w:tc>
      </w:tr>
      <w:tr w:rsidR="0068227A" w14:paraId="3CDE6B4D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6BED93AB" w14:textId="77777777" w:rsidR="0068227A" w:rsidRDefault="0068227A" w:rsidP="00AB53C7"/>
        </w:tc>
        <w:tc>
          <w:tcPr>
            <w:tcW w:w="2378" w:type="dxa"/>
            <w:vMerge/>
          </w:tcPr>
          <w:p w14:paraId="1446E4EF" w14:textId="77777777" w:rsidR="0068227A" w:rsidRPr="00A93D4E" w:rsidRDefault="0068227A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EC9682E" w14:textId="77777777" w:rsidR="0068227A" w:rsidRDefault="0068227A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FAEB83B" w14:textId="77777777" w:rsidR="0068227A" w:rsidRDefault="0068227A" w:rsidP="00AB53C7"/>
        </w:tc>
      </w:tr>
      <w:tr w:rsidR="00034962" w14:paraId="1C011A52" w14:textId="77777777" w:rsidTr="0047728E">
        <w:trPr>
          <w:trHeight w:val="965"/>
        </w:trPr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21E2C" w:themeFill="accent1" w:themeFillShade="80"/>
            <w:textDirection w:val="btLr"/>
            <w:vAlign w:val="bottom"/>
          </w:tcPr>
          <w:p w14:paraId="3BC747D5" w14:textId="77777777" w:rsidR="00034962" w:rsidRPr="00F65B25" w:rsidRDefault="00034962" w:rsidP="00034962">
            <w:pPr>
              <w:pStyle w:val="DayoftheWeek"/>
            </w:pPr>
            <w:r>
              <w:t>MON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B2D42" w:themeFill="accent1" w:themeFillShade="BF"/>
            <w:textDirection w:val="btLr"/>
            <w:vAlign w:val="bottom"/>
          </w:tcPr>
          <w:p w14:paraId="671B8E91" w14:textId="77777777" w:rsidR="00034962" w:rsidRPr="00F65B25" w:rsidRDefault="00034962" w:rsidP="00034962">
            <w:pPr>
              <w:pStyle w:val="DayoftheWeek"/>
            </w:pPr>
            <w:r>
              <w:t>TUE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273948DD" w14:textId="77777777" w:rsidR="00034962" w:rsidRPr="00F65B25" w:rsidRDefault="00034962" w:rsidP="00034962">
            <w:pPr>
              <w:pStyle w:val="DayoftheWeek"/>
            </w:pPr>
            <w:r>
              <w:t>WED</w:t>
            </w:r>
          </w:p>
        </w:tc>
        <w:tc>
          <w:tcPr>
            <w:tcW w:w="2388" w:type="dxa"/>
            <w:gridSpan w:val="2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5BAD073F" w14:textId="77777777" w:rsidR="00034962" w:rsidRPr="00F65B25" w:rsidRDefault="00034962" w:rsidP="00034962">
            <w:pPr>
              <w:pStyle w:val="DayoftheWeek"/>
            </w:pPr>
            <w:r>
              <w:t>THU</w:t>
            </w:r>
          </w:p>
        </w:tc>
        <w:tc>
          <w:tcPr>
            <w:tcW w:w="2384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17FBE83C" w14:textId="77777777" w:rsidR="00034962" w:rsidRPr="00F65B25" w:rsidRDefault="00034962" w:rsidP="00034962">
            <w:pPr>
              <w:pStyle w:val="DayoftheWeek"/>
            </w:pPr>
            <w:r>
              <w:t>FRI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3609124D" w14:textId="77777777" w:rsidR="00034962" w:rsidRPr="00F65B25" w:rsidRDefault="00034962" w:rsidP="00034962">
            <w:pPr>
              <w:pStyle w:val="DayoftheWeek"/>
            </w:pPr>
            <w:r>
              <w:t>SAT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150FD8E9" w14:textId="77777777" w:rsidR="00034962" w:rsidRPr="00F65B25" w:rsidRDefault="00034962" w:rsidP="00034962">
            <w:pPr>
              <w:pStyle w:val="DayoftheWeek"/>
            </w:pPr>
            <w:r>
              <w:t>SUN</w:t>
            </w:r>
          </w:p>
        </w:tc>
      </w:tr>
      <w:tr w:rsidR="005D0910" w14:paraId="03E35D96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15B6DB0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B8BF817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3B96DA3" w14:textId="77777777" w:rsidR="005D0910" w:rsidRPr="00872CC6" w:rsidRDefault="005D0910" w:rsidP="005D0910"/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BAFD38B" w14:textId="77777777" w:rsidR="005D0910" w:rsidRPr="0086640B" w:rsidRDefault="005D0910" w:rsidP="005D0910"/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353405B" w14:textId="77777777" w:rsidR="005D0910" w:rsidRPr="0086640B" w:rsidRDefault="005D0910" w:rsidP="005D0910"/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BD8BA1F" w14:textId="77777777" w:rsidR="005D0910" w:rsidRPr="008F078C" w:rsidRDefault="005D0910" w:rsidP="005D0910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74693A02" w14:textId="77777777" w:rsidR="005D0910" w:rsidRPr="008F078C" w:rsidRDefault="005D0910" w:rsidP="005D0910">
            <w:pPr>
              <w:pStyle w:val="Weekend"/>
            </w:pPr>
            <w:r w:rsidRPr="0001732D">
              <w:t>1</w:t>
            </w:r>
          </w:p>
        </w:tc>
      </w:tr>
      <w:tr w:rsidR="005D0910" w14:paraId="029577D2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489E489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9113994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4DACC7E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8E3BCA3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3C8A243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305D7A7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22F106A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0DA86826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B226771" w14:textId="77777777" w:rsidR="005D0910" w:rsidRPr="0086640B" w:rsidRDefault="005D0910" w:rsidP="005D0910">
            <w:r>
              <w:t>2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1E71DB7" w14:textId="77777777" w:rsidR="005D0910" w:rsidRPr="0086640B" w:rsidRDefault="005D0910" w:rsidP="005D0910">
            <w:r w:rsidRPr="0001732D">
              <w:t>3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A6BC0C9" w14:textId="77777777" w:rsidR="005D0910" w:rsidRPr="0086640B" w:rsidRDefault="005D0910" w:rsidP="005D0910">
            <w:r w:rsidRPr="0001732D">
              <w:t>4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2CFA78C" w14:textId="77777777" w:rsidR="005D0910" w:rsidRPr="0086640B" w:rsidRDefault="005D0910" w:rsidP="005D0910">
            <w:r w:rsidRPr="0001732D">
              <w:t>5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35B9F78" w14:textId="77777777" w:rsidR="005D0910" w:rsidRPr="0086640B" w:rsidRDefault="005D0910" w:rsidP="005D0910">
            <w:r w:rsidRPr="0001732D">
              <w:t>6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0190DD" w14:textId="77777777" w:rsidR="005D0910" w:rsidRPr="008F078C" w:rsidRDefault="005D0910" w:rsidP="005D0910">
            <w:pPr>
              <w:pStyle w:val="Weekend"/>
            </w:pPr>
            <w:r w:rsidRPr="0001732D">
              <w:t>7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401F590F" w14:textId="77777777" w:rsidR="005D0910" w:rsidRPr="008F078C" w:rsidRDefault="005D0910" w:rsidP="005D0910">
            <w:pPr>
              <w:pStyle w:val="Weekend"/>
            </w:pPr>
            <w:r w:rsidRPr="0001732D">
              <w:t>8</w:t>
            </w:r>
          </w:p>
        </w:tc>
      </w:tr>
      <w:tr w:rsidR="005D0910" w14:paraId="0A143ED1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2879DC7" w14:textId="77777777" w:rsidR="005C46CA" w:rsidRDefault="001E66C2" w:rsidP="001E66C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Becket FH </w:t>
            </w:r>
          </w:p>
          <w:p w14:paraId="6CEEAC5A" w14:textId="1DB83B58" w:rsidR="00901FBB" w:rsidRDefault="00901FBB" w:rsidP="001E66C2">
            <w:pPr>
              <w:rPr>
                <w:color w:val="262626" w:themeColor="text1" w:themeTint="D9"/>
              </w:rPr>
            </w:pPr>
            <w:r>
              <w:t>Community Room</w:t>
            </w:r>
          </w:p>
          <w:p w14:paraId="76895569" w14:textId="6E8C96F1" w:rsidR="001E66C2" w:rsidRDefault="001E66C2" w:rsidP="001E66C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13:00-15:00</w:t>
            </w:r>
          </w:p>
          <w:p w14:paraId="10B0292A" w14:textId="1B67C0FE" w:rsidR="005D0910" w:rsidRPr="00872CC6" w:rsidRDefault="001E66C2" w:rsidP="005D091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632B178" w14:textId="77777777" w:rsidR="007E473E" w:rsidRDefault="00783E22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Audrey Drive CC </w:t>
            </w:r>
          </w:p>
          <w:p w14:paraId="28B2B2DA" w14:textId="2C3716C7" w:rsidR="00561411" w:rsidRDefault="00561411" w:rsidP="00783E22">
            <w:pPr>
              <w:rPr>
                <w:color w:val="262626" w:themeColor="text1" w:themeTint="D9"/>
              </w:rPr>
            </w:pPr>
            <w:r>
              <w:t>Community Room</w:t>
            </w:r>
            <w:r>
              <w:rPr>
                <w:color w:val="262626" w:themeColor="text1" w:themeTint="D9"/>
              </w:rPr>
              <w:t xml:space="preserve"> 1</w:t>
            </w:r>
          </w:p>
          <w:p w14:paraId="16659152" w14:textId="31812E1D" w:rsidR="00783E22" w:rsidRDefault="00783E22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</w:t>
            </w:r>
            <w:r w:rsidR="007E473E">
              <w:rPr>
                <w:color w:val="262626" w:themeColor="text1" w:themeTint="D9"/>
              </w:rPr>
              <w:t>:30-14:30</w:t>
            </w:r>
          </w:p>
          <w:p w14:paraId="5127DBF1" w14:textId="5184C40A" w:rsidR="005D0910" w:rsidRPr="00872CC6" w:rsidRDefault="00783E22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 HV to Cover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12D826C" w14:textId="2BBD40A4" w:rsidR="009B0BED" w:rsidRPr="00872CC6" w:rsidRDefault="009B0BED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9F122DB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2D2F93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2AE6C46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87C77FE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52937851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5BA8ED9" w14:textId="77777777" w:rsidR="005D0910" w:rsidRPr="0086640B" w:rsidRDefault="005D0910" w:rsidP="005D0910">
            <w:r>
              <w:t>9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106FA25" w14:textId="77777777" w:rsidR="005D0910" w:rsidRPr="0086640B" w:rsidRDefault="005D0910" w:rsidP="005D0910">
            <w:r w:rsidRPr="0001732D">
              <w:t>10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3B712B8" w14:textId="77777777" w:rsidR="005D0910" w:rsidRPr="0086640B" w:rsidRDefault="005D0910" w:rsidP="005D0910">
            <w:r w:rsidRPr="0001732D">
              <w:t>11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55D5F0" w14:textId="77777777" w:rsidR="005D0910" w:rsidRPr="0086640B" w:rsidRDefault="005D0910" w:rsidP="005D0910">
            <w:r w:rsidRPr="0001732D">
              <w:t>12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4FD41C4" w14:textId="77777777" w:rsidR="005D0910" w:rsidRPr="0086640B" w:rsidRDefault="005D0910" w:rsidP="005D0910">
            <w:r w:rsidRPr="0001732D">
              <w:t>13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2D0AD0E" w14:textId="77777777" w:rsidR="005D0910" w:rsidRPr="008F078C" w:rsidRDefault="005D0910" w:rsidP="005D0910">
            <w:pPr>
              <w:pStyle w:val="Weekend"/>
            </w:pPr>
            <w:r w:rsidRPr="0001732D">
              <w:t>14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2A8BDC69" w14:textId="77777777" w:rsidR="005D0910" w:rsidRPr="008F078C" w:rsidRDefault="005D0910" w:rsidP="005D0910">
            <w:pPr>
              <w:pStyle w:val="Weekend"/>
            </w:pPr>
            <w:r w:rsidRPr="0001732D">
              <w:t>15</w:t>
            </w:r>
          </w:p>
        </w:tc>
      </w:tr>
      <w:tr w:rsidR="005D0910" w14:paraId="46E6B823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E7BA2E6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FE90F39" w14:textId="736403B2" w:rsidR="00783E22" w:rsidRDefault="00783E22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Audrey Drive CC </w:t>
            </w:r>
          </w:p>
          <w:p w14:paraId="5F0A0D10" w14:textId="47FD4C3D" w:rsidR="00561411" w:rsidRDefault="00561411" w:rsidP="00783E22">
            <w:pPr>
              <w:rPr>
                <w:color w:val="262626" w:themeColor="text1" w:themeTint="D9"/>
              </w:rPr>
            </w:pPr>
            <w:r>
              <w:t>Community Room</w:t>
            </w:r>
            <w:r>
              <w:rPr>
                <w:color w:val="262626" w:themeColor="text1" w:themeTint="D9"/>
              </w:rPr>
              <w:t xml:space="preserve"> 1</w:t>
            </w:r>
          </w:p>
          <w:p w14:paraId="08FC8C0D" w14:textId="538310AC" w:rsidR="007E473E" w:rsidRDefault="007E473E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12:30-14:30</w:t>
            </w:r>
          </w:p>
          <w:p w14:paraId="68254BD6" w14:textId="5AF9FE0F" w:rsidR="005D0910" w:rsidRPr="00872CC6" w:rsidRDefault="00783E22" w:rsidP="00783E2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9DB3B5D" w14:textId="1508065E" w:rsidR="009B0BED" w:rsidRPr="00872CC6" w:rsidRDefault="009B0BED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A814AD4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20A484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85465AB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8CD4BEF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44A7CFF9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C32E5EB" w14:textId="77777777" w:rsidR="005D0910" w:rsidRPr="0086640B" w:rsidRDefault="005D0910" w:rsidP="005D0910">
            <w:r>
              <w:lastRenderedPageBreak/>
              <w:t>16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7AB1B9F" w14:textId="77777777" w:rsidR="005D0910" w:rsidRPr="0086640B" w:rsidRDefault="005D0910" w:rsidP="005D0910">
            <w:r w:rsidRPr="0001732D">
              <w:t>17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A4F85E5" w14:textId="77777777" w:rsidR="005D0910" w:rsidRPr="0086640B" w:rsidRDefault="005D0910" w:rsidP="005D0910">
            <w:r w:rsidRPr="0001732D">
              <w:t>18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7D06195" w14:textId="77777777" w:rsidR="005D0910" w:rsidRPr="0086640B" w:rsidRDefault="005D0910" w:rsidP="005D0910">
            <w:r w:rsidRPr="0001732D">
              <w:t>19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03C5E3B" w14:textId="77777777" w:rsidR="005D0910" w:rsidRPr="0086640B" w:rsidRDefault="005D0910" w:rsidP="005D0910">
            <w:r w:rsidRPr="0001732D">
              <w:t>20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6F7D3C0" w14:textId="77777777" w:rsidR="005D0910" w:rsidRPr="008F078C" w:rsidRDefault="005D0910" w:rsidP="005D0910">
            <w:pPr>
              <w:pStyle w:val="Weekend"/>
            </w:pPr>
            <w:r w:rsidRPr="0001732D">
              <w:t>21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2C83502E" w14:textId="77777777" w:rsidR="005D0910" w:rsidRPr="008F078C" w:rsidRDefault="005D0910" w:rsidP="005D0910">
            <w:pPr>
              <w:pStyle w:val="Weekend"/>
            </w:pPr>
            <w:r w:rsidRPr="0001732D">
              <w:t>22</w:t>
            </w:r>
          </w:p>
        </w:tc>
      </w:tr>
      <w:tr w:rsidR="005D0910" w14:paraId="510B1B26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4E2666F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2D16B9D" w14:textId="77777777" w:rsidR="00561411" w:rsidRDefault="00783E22" w:rsidP="007E473E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Audrey Drive CC </w:t>
            </w:r>
          </w:p>
          <w:p w14:paraId="7ADC8363" w14:textId="13C1E207" w:rsidR="00561411" w:rsidRDefault="00561411" w:rsidP="007E473E">
            <w:pPr>
              <w:rPr>
                <w:color w:val="262626" w:themeColor="text1" w:themeTint="D9"/>
              </w:rPr>
            </w:pPr>
            <w:r>
              <w:t>Community Room</w:t>
            </w:r>
            <w:r>
              <w:rPr>
                <w:color w:val="262626" w:themeColor="text1" w:themeTint="D9"/>
              </w:rPr>
              <w:t xml:space="preserve"> 1</w:t>
            </w:r>
          </w:p>
          <w:p w14:paraId="0B6EF594" w14:textId="5B62A7EF" w:rsidR="007E473E" w:rsidRDefault="007E473E" w:rsidP="007E473E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12:30-14:30</w:t>
            </w:r>
          </w:p>
          <w:p w14:paraId="2C80AE81" w14:textId="3ACFE756" w:rsidR="005D0910" w:rsidRPr="00872CC6" w:rsidRDefault="00783E22" w:rsidP="007E473E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FB36034" w14:textId="0C4A9B7B" w:rsidR="009B0BED" w:rsidRPr="00872CC6" w:rsidRDefault="009B0BED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F7EA6D2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8D2B0C3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5D40707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21E5762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36A56C37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21D64C3" w14:textId="77777777" w:rsidR="005D0910" w:rsidRPr="0086640B" w:rsidRDefault="005D0910" w:rsidP="005D0910">
            <w:r>
              <w:t>23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CAF4C28" w14:textId="77777777" w:rsidR="005D0910" w:rsidRPr="0086640B" w:rsidRDefault="005D0910" w:rsidP="005D0910">
            <w:r w:rsidRPr="0001732D">
              <w:t>24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C0960AA" w14:textId="77777777" w:rsidR="005D0910" w:rsidRPr="0086640B" w:rsidRDefault="005D0910" w:rsidP="005D0910">
            <w:r w:rsidRPr="0001732D">
              <w:t>25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ECE3432" w14:textId="77777777" w:rsidR="005D0910" w:rsidRPr="0086640B" w:rsidRDefault="005D0910" w:rsidP="005D0910">
            <w:r w:rsidRPr="0001732D">
              <w:t>26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7B54537" w14:textId="77777777" w:rsidR="005D0910" w:rsidRPr="0086640B" w:rsidRDefault="005D0910" w:rsidP="005D0910">
            <w:r w:rsidRPr="0001732D">
              <w:t>27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02D5448" w14:textId="77777777" w:rsidR="005D0910" w:rsidRPr="003A157B" w:rsidRDefault="005D0910" w:rsidP="005D0910">
            <w:pPr>
              <w:pStyle w:val="Weekend"/>
            </w:pPr>
            <w:r w:rsidRPr="0001732D">
              <w:t>28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6070706" w14:textId="77777777" w:rsidR="005D0910" w:rsidRPr="003A157B" w:rsidRDefault="005D0910" w:rsidP="005D0910">
            <w:pPr>
              <w:pStyle w:val="Weekend"/>
            </w:pPr>
            <w:r w:rsidRPr="0001732D">
              <w:t>29</w:t>
            </w:r>
          </w:p>
        </w:tc>
      </w:tr>
      <w:tr w:rsidR="00034962" w14:paraId="5A6DCA86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354596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DBB4989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500CF89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D15B942" w14:textId="77777777" w:rsidR="00034962" w:rsidRDefault="00723DAA" w:rsidP="00034962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Sinfin</w:t>
            </w:r>
            <w:proofErr w:type="spellEnd"/>
            <w:r>
              <w:rPr>
                <w:color w:val="262626" w:themeColor="text1" w:themeTint="D9"/>
              </w:rPr>
              <w:t xml:space="preserve"> FH</w:t>
            </w:r>
          </w:p>
          <w:p w14:paraId="3A421C90" w14:textId="1AC0865A" w:rsidR="00A86928" w:rsidRDefault="00A86928" w:rsidP="00A86928">
            <w:r>
              <w:t>P</w:t>
            </w:r>
            <w:r>
              <w:t>layroom (downstairs)</w:t>
            </w:r>
          </w:p>
          <w:p w14:paraId="6850E5A7" w14:textId="77777777" w:rsidR="00723DAA" w:rsidRDefault="00723DAA" w:rsidP="0003496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10-12</w:t>
            </w:r>
          </w:p>
          <w:p w14:paraId="0B267F2F" w14:textId="58EF9E16" w:rsidR="00723DAA" w:rsidRPr="00872CC6" w:rsidRDefault="00723DAA" w:rsidP="0003496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1: HV to Cover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EE9DB54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901AA1" w14:textId="77777777" w:rsidR="00034962" w:rsidRPr="003A157B" w:rsidRDefault="00034962" w:rsidP="00034962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F5A68A8" w14:textId="77777777" w:rsidR="00034962" w:rsidRPr="003A157B" w:rsidRDefault="00034962" w:rsidP="00034962">
            <w:pPr>
              <w:pStyle w:val="Weekend"/>
            </w:pPr>
          </w:p>
        </w:tc>
      </w:tr>
      <w:tr w:rsidR="00034962" w14:paraId="5B20F665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0FF5A2F" w14:textId="77777777" w:rsidR="00034962" w:rsidRPr="00872CC6" w:rsidRDefault="005D0910" w:rsidP="0003496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30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F339F4F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A735233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525205B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C5714E2" w14:textId="77777777" w:rsidR="00034962" w:rsidRPr="00872CC6" w:rsidRDefault="00034962" w:rsidP="00034962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C8E312" w14:textId="77777777" w:rsidR="00034962" w:rsidRPr="003A157B" w:rsidRDefault="00034962" w:rsidP="00034962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4CBBC929" w14:textId="77777777" w:rsidR="00034962" w:rsidRPr="003A157B" w:rsidRDefault="00034962" w:rsidP="00034962">
            <w:pPr>
              <w:pStyle w:val="Weekend"/>
            </w:pPr>
          </w:p>
        </w:tc>
      </w:tr>
      <w:tr w:rsidR="0068227A" w14:paraId="57F2E3CC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A996BFE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AD0A6F3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1A16A2F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8733F81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857F4B4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153959E" w14:textId="77777777" w:rsidR="0068227A" w:rsidRPr="003A157B" w:rsidRDefault="0068227A" w:rsidP="00AB53C7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4E9F7FB3" w14:textId="77777777" w:rsidR="0068227A" w:rsidRPr="003A157B" w:rsidRDefault="0068227A" w:rsidP="00AB53C7">
            <w:pPr>
              <w:pStyle w:val="Weekend"/>
            </w:pPr>
          </w:p>
        </w:tc>
      </w:tr>
    </w:tbl>
    <w:p w14:paraId="1C19E6EC" w14:textId="77777777" w:rsidR="0068227A" w:rsidRDefault="0068227A" w:rsidP="0068227A">
      <w:pPr>
        <w:pStyle w:val="ImagePlaceholder"/>
      </w:pPr>
    </w:p>
    <w:p w14:paraId="28BCAF19" w14:textId="43582DB7" w:rsidR="0068227A" w:rsidRDefault="0068227A" w:rsidP="0068227A"/>
    <w:p w14:paraId="699610DF" w14:textId="77777777" w:rsidR="0068227A" w:rsidRDefault="0068227A" w:rsidP="0068227A">
      <w:pPr>
        <w:pStyle w:val="ImagePlaceholder"/>
      </w:pPr>
      <w:r w:rsidRPr="00872CC6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169F5BE5" wp14:editId="7A9523B3">
                <wp:simplePos x="0" y="0"/>
                <wp:positionH relativeFrom="page">
                  <wp:posOffset>0</wp:posOffset>
                </wp:positionH>
                <wp:positionV relativeFrom="paragraph">
                  <wp:posOffset>-219710</wp:posOffset>
                </wp:positionV>
                <wp:extent cx="10058400" cy="2039112"/>
                <wp:effectExtent l="0" t="0" r="0" b="0"/>
                <wp:wrapNone/>
                <wp:docPr id="14" name="Rectangle 14" descr="Decorativ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74A688-B7B3-4310-B929-E2910E42203F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0391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A038B" id="Rectangle 14" o:spid="_x0000_s1026" alt="Decorative" style="position:absolute;margin-left:0;margin-top:-17.3pt;width:11in;height:160.55pt;z-index:-2516346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" fillcolor="#f2f2f2 [3052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378"/>
        <w:gridCol w:w="2378"/>
        <w:gridCol w:w="2378"/>
        <w:gridCol w:w="1197"/>
        <w:gridCol w:w="1191"/>
        <w:gridCol w:w="2384"/>
        <w:gridCol w:w="1535"/>
        <w:gridCol w:w="1535"/>
      </w:tblGrid>
      <w:tr w:rsidR="0068227A" w14:paraId="13DA7523" w14:textId="77777777" w:rsidTr="00AB53C7">
        <w:trPr>
          <w:trHeight w:val="394"/>
        </w:trPr>
        <w:tc>
          <w:tcPr>
            <w:tcW w:w="2378" w:type="dxa"/>
          </w:tcPr>
          <w:p w14:paraId="3D121D18" w14:textId="77777777" w:rsidR="0068227A" w:rsidRDefault="0068227A" w:rsidP="00AB53C7"/>
        </w:tc>
        <w:tc>
          <w:tcPr>
            <w:tcW w:w="2378" w:type="dxa"/>
          </w:tcPr>
          <w:p w14:paraId="7AF2F2A3" w14:textId="77777777" w:rsidR="0068227A" w:rsidRDefault="0068227A" w:rsidP="00AB53C7"/>
        </w:tc>
        <w:tc>
          <w:tcPr>
            <w:tcW w:w="2378" w:type="dxa"/>
          </w:tcPr>
          <w:p w14:paraId="55535E03" w14:textId="77777777" w:rsidR="0068227A" w:rsidRDefault="0068227A" w:rsidP="00AB53C7"/>
        </w:tc>
        <w:tc>
          <w:tcPr>
            <w:tcW w:w="7842" w:type="dxa"/>
            <w:gridSpan w:val="5"/>
            <w:vAlign w:val="center"/>
          </w:tcPr>
          <w:p w14:paraId="7A4A6A3C" w14:textId="77777777" w:rsidR="0068227A" w:rsidRDefault="00034962" w:rsidP="0068227A">
            <w:r w:rsidRPr="00034962">
              <w:t>Highlights for December</w:t>
            </w:r>
          </w:p>
        </w:tc>
      </w:tr>
      <w:tr w:rsidR="0068227A" w14:paraId="3FFA3E4F" w14:textId="77777777" w:rsidTr="00AB53C7">
        <w:trPr>
          <w:trHeight w:val="394"/>
        </w:trPr>
        <w:tc>
          <w:tcPr>
            <w:tcW w:w="4756" w:type="dxa"/>
            <w:gridSpan w:val="2"/>
            <w:vMerge w:val="restart"/>
          </w:tcPr>
          <w:p w14:paraId="3ECC8493" w14:textId="77777777" w:rsidR="0068227A" w:rsidRPr="000357C6" w:rsidRDefault="0068227A" w:rsidP="00AB53C7">
            <w:pPr>
              <w:pStyle w:val="Month"/>
            </w:pPr>
            <w:r>
              <w:t>December</w:t>
            </w:r>
          </w:p>
        </w:tc>
        <w:tc>
          <w:tcPr>
            <w:tcW w:w="2378" w:type="dxa"/>
            <w:vMerge w:val="restart"/>
          </w:tcPr>
          <w:p w14:paraId="4706D278" w14:textId="77777777" w:rsidR="0068227A" w:rsidRPr="00872CC6" w:rsidRDefault="005D0910" w:rsidP="00AB53C7">
            <w:pPr>
              <w:pStyle w:val="Year"/>
            </w:pPr>
            <w:r>
              <w:t>2026</w:t>
            </w:r>
          </w:p>
        </w:tc>
        <w:tc>
          <w:tcPr>
            <w:tcW w:w="1197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bottom"/>
          </w:tcPr>
          <w:p w14:paraId="6BC521FA" w14:textId="77777777" w:rsidR="0068227A" w:rsidRDefault="0068227A" w:rsidP="00AB53C7"/>
        </w:tc>
        <w:tc>
          <w:tcPr>
            <w:tcW w:w="6645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4B5729A" w14:textId="77777777" w:rsidR="0068227A" w:rsidRDefault="0068227A" w:rsidP="00AB53C7"/>
        </w:tc>
      </w:tr>
      <w:tr w:rsidR="0068227A" w14:paraId="6AAA63C9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7E3537A9" w14:textId="77777777" w:rsidR="0068227A" w:rsidRDefault="0068227A" w:rsidP="00AB53C7"/>
        </w:tc>
        <w:tc>
          <w:tcPr>
            <w:tcW w:w="2378" w:type="dxa"/>
            <w:vMerge/>
          </w:tcPr>
          <w:p w14:paraId="5AA53BDD" w14:textId="77777777" w:rsidR="0068227A" w:rsidRPr="00A93D4E" w:rsidRDefault="0068227A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FF675AA" w14:textId="77777777" w:rsidR="0068227A" w:rsidRDefault="0068227A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0CAF34" w14:textId="77777777" w:rsidR="0068227A" w:rsidRDefault="0068227A" w:rsidP="00AB53C7"/>
        </w:tc>
      </w:tr>
      <w:tr w:rsidR="0068227A" w14:paraId="4B7B657B" w14:textId="77777777" w:rsidTr="00AB53C7">
        <w:trPr>
          <w:trHeight w:val="394"/>
        </w:trPr>
        <w:tc>
          <w:tcPr>
            <w:tcW w:w="4756" w:type="dxa"/>
            <w:gridSpan w:val="2"/>
            <w:vMerge/>
          </w:tcPr>
          <w:p w14:paraId="25C306A4" w14:textId="77777777" w:rsidR="0068227A" w:rsidRDefault="0068227A" w:rsidP="00AB53C7"/>
        </w:tc>
        <w:tc>
          <w:tcPr>
            <w:tcW w:w="2378" w:type="dxa"/>
            <w:vMerge/>
          </w:tcPr>
          <w:p w14:paraId="45E27547" w14:textId="77777777" w:rsidR="0068227A" w:rsidRPr="00A93D4E" w:rsidRDefault="0068227A" w:rsidP="00AB53C7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BBA0B5F" w14:textId="77777777" w:rsidR="0068227A" w:rsidRDefault="0068227A" w:rsidP="00AB53C7"/>
        </w:tc>
        <w:tc>
          <w:tcPr>
            <w:tcW w:w="6645" w:type="dxa"/>
            <w:gridSpan w:val="4"/>
            <w:tcBorders>
              <w:top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53088A" w14:textId="77777777" w:rsidR="0068227A" w:rsidRDefault="0068227A" w:rsidP="00AB53C7"/>
        </w:tc>
      </w:tr>
      <w:tr w:rsidR="00034962" w14:paraId="4EE99C53" w14:textId="77777777" w:rsidTr="0047728E">
        <w:trPr>
          <w:trHeight w:val="965"/>
        </w:trPr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21E2C" w:themeFill="accent1" w:themeFillShade="80"/>
            <w:textDirection w:val="btLr"/>
            <w:vAlign w:val="bottom"/>
          </w:tcPr>
          <w:p w14:paraId="57F1073C" w14:textId="77777777" w:rsidR="00034962" w:rsidRPr="00F65B25" w:rsidRDefault="00034962" w:rsidP="00034962">
            <w:pPr>
              <w:pStyle w:val="DayoftheWeek"/>
            </w:pPr>
            <w:r>
              <w:t>MON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1B2D42" w:themeFill="accent1" w:themeFillShade="BF"/>
            <w:textDirection w:val="btLr"/>
            <w:vAlign w:val="bottom"/>
          </w:tcPr>
          <w:p w14:paraId="54AF63AF" w14:textId="77777777" w:rsidR="00034962" w:rsidRPr="00F65B25" w:rsidRDefault="00034962" w:rsidP="00034962">
            <w:pPr>
              <w:pStyle w:val="DayoftheWeek"/>
            </w:pPr>
            <w:r>
              <w:t>TUE</w:t>
            </w:r>
          </w:p>
        </w:tc>
        <w:tc>
          <w:tcPr>
            <w:tcW w:w="2378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67901713" w14:textId="77777777" w:rsidR="00034962" w:rsidRPr="00F65B25" w:rsidRDefault="00034962" w:rsidP="00034962">
            <w:pPr>
              <w:pStyle w:val="DayoftheWeek"/>
            </w:pPr>
            <w:r>
              <w:t>WED</w:t>
            </w:r>
          </w:p>
        </w:tc>
        <w:tc>
          <w:tcPr>
            <w:tcW w:w="2388" w:type="dxa"/>
            <w:gridSpan w:val="2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1DD22053" w14:textId="77777777" w:rsidR="00034962" w:rsidRPr="00F65B25" w:rsidRDefault="00034962" w:rsidP="00034962">
            <w:pPr>
              <w:pStyle w:val="DayoftheWeek"/>
            </w:pPr>
            <w:r>
              <w:t>THU</w:t>
            </w:r>
          </w:p>
        </w:tc>
        <w:tc>
          <w:tcPr>
            <w:tcW w:w="2384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212EE3A0" w14:textId="77777777" w:rsidR="00034962" w:rsidRPr="00F65B25" w:rsidRDefault="00034962" w:rsidP="00034962">
            <w:pPr>
              <w:pStyle w:val="DayoftheWeek"/>
            </w:pPr>
            <w:r>
              <w:t>FRI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1EDF31F1" w14:textId="77777777" w:rsidR="00034962" w:rsidRPr="00F65B25" w:rsidRDefault="00034962" w:rsidP="00034962">
            <w:pPr>
              <w:pStyle w:val="DayoftheWeek"/>
            </w:pPr>
            <w:r>
              <w:t>SAT</w:t>
            </w:r>
          </w:p>
        </w:tc>
        <w:tc>
          <w:tcPr>
            <w:tcW w:w="1535" w:type="dxa"/>
            <w:tcBorders>
              <w:bottom w:val="single" w:sz="8" w:space="0" w:color="FFFFFF" w:themeColor="background1"/>
            </w:tcBorders>
            <w:shd w:val="clear" w:color="auto" w:fill="3F6F5C" w:themeFill="accent5" w:themeFillShade="80"/>
            <w:textDirection w:val="btLr"/>
            <w:vAlign w:val="bottom"/>
          </w:tcPr>
          <w:p w14:paraId="738BA298" w14:textId="77777777" w:rsidR="00034962" w:rsidRPr="00F65B25" w:rsidRDefault="00034962" w:rsidP="00034962">
            <w:pPr>
              <w:pStyle w:val="DayoftheWeek"/>
            </w:pPr>
            <w:r>
              <w:t>SUN</w:t>
            </w:r>
          </w:p>
        </w:tc>
      </w:tr>
      <w:tr w:rsidR="005D0910" w14:paraId="44E791D4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31F06C6" w14:textId="77777777" w:rsidR="005D0910" w:rsidRPr="0086640B" w:rsidRDefault="005D0910" w:rsidP="005D0910"/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853C5FB" w14:textId="77777777" w:rsidR="005D0910" w:rsidRPr="0086640B" w:rsidRDefault="005D0910" w:rsidP="005D0910">
            <w:r w:rsidRPr="004C7B2D">
              <w:t>1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0DEDEF7" w14:textId="77777777" w:rsidR="005D0910" w:rsidRPr="00872CC6" w:rsidRDefault="005D0910" w:rsidP="005D0910">
            <w:r w:rsidRPr="004C7B2D">
              <w:t>2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11C66B9" w14:textId="77777777" w:rsidR="005D0910" w:rsidRPr="0086640B" w:rsidRDefault="005D0910" w:rsidP="005D0910">
            <w:r w:rsidRPr="004C7B2D">
              <w:t>3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99D9B80" w14:textId="77777777" w:rsidR="005D0910" w:rsidRPr="0086640B" w:rsidRDefault="005D0910" w:rsidP="005D0910">
            <w:r w:rsidRPr="004C7B2D">
              <w:t>4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E63649A" w14:textId="77777777" w:rsidR="005D0910" w:rsidRPr="008F078C" w:rsidRDefault="005D0910" w:rsidP="005D0910">
            <w:pPr>
              <w:pStyle w:val="Weekend"/>
            </w:pPr>
            <w:r w:rsidRPr="004C7B2D">
              <w:t>5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06173F64" w14:textId="77777777" w:rsidR="005D0910" w:rsidRPr="008F078C" w:rsidRDefault="005D0910" w:rsidP="005D0910">
            <w:pPr>
              <w:pStyle w:val="Weekend"/>
            </w:pPr>
            <w:r w:rsidRPr="004C7B2D">
              <w:t>6</w:t>
            </w:r>
          </w:p>
        </w:tc>
      </w:tr>
      <w:tr w:rsidR="005D0910" w14:paraId="5954830A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2D25C31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B278609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64DF6FE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1C61B83" w14:textId="77777777" w:rsidR="00723DAA" w:rsidRDefault="00723DAA" w:rsidP="00723DAA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Sinfin</w:t>
            </w:r>
            <w:proofErr w:type="spellEnd"/>
            <w:r>
              <w:rPr>
                <w:color w:val="262626" w:themeColor="text1" w:themeTint="D9"/>
              </w:rPr>
              <w:t xml:space="preserve"> FH</w:t>
            </w:r>
          </w:p>
          <w:p w14:paraId="29DAEEFF" w14:textId="56942459" w:rsidR="00A86928" w:rsidRPr="00A86928" w:rsidRDefault="00A86928" w:rsidP="00723DAA">
            <w:r>
              <w:t>Playroom (downstairs)</w:t>
            </w:r>
          </w:p>
          <w:p w14:paraId="3F8FD507" w14:textId="77777777" w:rsidR="005D0910" w:rsidRDefault="00723DAA" w:rsidP="00723DA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10-12</w:t>
            </w:r>
          </w:p>
          <w:p w14:paraId="48093215" w14:textId="0BEC45F6" w:rsidR="00B06F0A" w:rsidRPr="00872CC6" w:rsidRDefault="00B06F0A" w:rsidP="00723DA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Session 2: </w:t>
            </w:r>
            <w:proofErr w:type="spellStart"/>
            <w:r>
              <w:rPr>
                <w:color w:val="262626" w:themeColor="text1" w:themeTint="D9"/>
              </w:rPr>
              <w:t>Midwifery+Connected</w:t>
            </w:r>
            <w:proofErr w:type="spellEnd"/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3D3383B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920F8C9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0F5308F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028DB06E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A33ED1B" w14:textId="77777777" w:rsidR="005D0910" w:rsidRPr="0086640B" w:rsidRDefault="005D0910" w:rsidP="005D0910">
            <w:r>
              <w:t>6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51BD4E9" w14:textId="77777777" w:rsidR="005D0910" w:rsidRPr="0086640B" w:rsidRDefault="005D0910" w:rsidP="005D0910">
            <w:r w:rsidRPr="004C7B2D">
              <w:t>8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7C3E003" w14:textId="77777777" w:rsidR="005D0910" w:rsidRPr="0086640B" w:rsidRDefault="005D0910" w:rsidP="005D0910">
            <w:r w:rsidRPr="004C7B2D">
              <w:t>9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075A61D" w14:textId="77777777" w:rsidR="005D0910" w:rsidRPr="0086640B" w:rsidRDefault="005D0910" w:rsidP="005D0910">
            <w:r w:rsidRPr="004C7B2D">
              <w:t>10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C7263E6" w14:textId="77777777" w:rsidR="005D0910" w:rsidRPr="0086640B" w:rsidRDefault="005D0910" w:rsidP="005D0910">
            <w:r w:rsidRPr="004C7B2D">
              <w:t>11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B6F65B1" w14:textId="77777777" w:rsidR="005D0910" w:rsidRPr="008F078C" w:rsidRDefault="005D0910" w:rsidP="005D0910">
            <w:pPr>
              <w:pStyle w:val="Weekend"/>
            </w:pPr>
            <w:r w:rsidRPr="004C7B2D">
              <w:t>12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B9D09CB" w14:textId="77777777" w:rsidR="005D0910" w:rsidRPr="008F078C" w:rsidRDefault="005D0910" w:rsidP="005D0910">
            <w:pPr>
              <w:pStyle w:val="Weekend"/>
            </w:pPr>
            <w:r w:rsidRPr="004C7B2D">
              <w:t>13</w:t>
            </w:r>
          </w:p>
        </w:tc>
      </w:tr>
      <w:tr w:rsidR="005D0910" w14:paraId="0C93DCBA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B60CDC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317FD7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A626DEE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A2436A3" w14:textId="77777777" w:rsidR="00723DAA" w:rsidRDefault="00723DAA" w:rsidP="00723DAA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</w:rPr>
              <w:t>Sinfin</w:t>
            </w:r>
            <w:proofErr w:type="spellEnd"/>
            <w:r>
              <w:rPr>
                <w:color w:val="262626" w:themeColor="text1" w:themeTint="D9"/>
              </w:rPr>
              <w:t xml:space="preserve"> FH</w:t>
            </w:r>
          </w:p>
          <w:p w14:paraId="0B368230" w14:textId="500AD9AB" w:rsidR="00A86928" w:rsidRPr="00A86928" w:rsidRDefault="00A86928" w:rsidP="00723DAA">
            <w:r>
              <w:t>Playroom (downstairs)</w:t>
            </w:r>
          </w:p>
          <w:p w14:paraId="3C431EB3" w14:textId="77777777" w:rsidR="005D0910" w:rsidRDefault="00723DAA" w:rsidP="00723DA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lastRenderedPageBreak/>
              <w:t>10-12</w:t>
            </w:r>
          </w:p>
          <w:p w14:paraId="6D201ECC" w14:textId="61C1C4D5" w:rsidR="00B06F0A" w:rsidRPr="00872CC6" w:rsidRDefault="00B06F0A" w:rsidP="00723DAA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Session 3: IFT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44A621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4A0AD4C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324F9E7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16A041B3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F877BD4" w14:textId="77777777" w:rsidR="005D0910" w:rsidRPr="0086640B" w:rsidRDefault="005D0910" w:rsidP="005D0910">
            <w:r>
              <w:t>14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BA62698" w14:textId="77777777" w:rsidR="005D0910" w:rsidRPr="0086640B" w:rsidRDefault="005D0910" w:rsidP="005D0910">
            <w:r w:rsidRPr="004C7B2D">
              <w:t>15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0236000" w14:textId="77777777" w:rsidR="005D0910" w:rsidRPr="0086640B" w:rsidRDefault="005D0910" w:rsidP="005D0910">
            <w:r w:rsidRPr="004C7B2D">
              <w:t>16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8269E1F" w14:textId="77777777" w:rsidR="005D0910" w:rsidRPr="0086640B" w:rsidRDefault="005D0910" w:rsidP="005D0910">
            <w:r w:rsidRPr="004C7B2D">
              <w:t>17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C8CAEA1" w14:textId="77777777" w:rsidR="005D0910" w:rsidRPr="0086640B" w:rsidRDefault="005D0910" w:rsidP="005D0910">
            <w:r w:rsidRPr="004C7B2D">
              <w:t>18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142623" w14:textId="77777777" w:rsidR="005D0910" w:rsidRPr="008F078C" w:rsidRDefault="005D0910" w:rsidP="005D0910">
            <w:pPr>
              <w:pStyle w:val="Weekend"/>
            </w:pPr>
            <w:r w:rsidRPr="004C7B2D">
              <w:t>19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3C07E9C7" w14:textId="77777777" w:rsidR="005D0910" w:rsidRPr="008F078C" w:rsidRDefault="005D0910" w:rsidP="005D0910">
            <w:pPr>
              <w:pStyle w:val="Weekend"/>
            </w:pPr>
            <w:r w:rsidRPr="004C7B2D">
              <w:t>20</w:t>
            </w:r>
          </w:p>
        </w:tc>
      </w:tr>
      <w:tr w:rsidR="005D0910" w14:paraId="32A53F32" w14:textId="77777777" w:rsidTr="005D0910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D0531AB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B4F2517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64ED77E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9ADEB98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33F28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3EAC888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11BCD71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5211944C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8761E29" w14:textId="77777777" w:rsidR="005D0910" w:rsidRPr="0086640B" w:rsidRDefault="005D0910" w:rsidP="005D0910">
            <w:r>
              <w:t>21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66FB8D4" w14:textId="77777777" w:rsidR="005D0910" w:rsidRPr="0086640B" w:rsidRDefault="005D0910" w:rsidP="005D0910">
            <w:r w:rsidRPr="004C7B2D">
              <w:t>22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7125DC0" w14:textId="77777777" w:rsidR="005D0910" w:rsidRPr="0086640B" w:rsidRDefault="005D0910" w:rsidP="005D0910">
            <w:r w:rsidRPr="004C7B2D">
              <w:t>23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6A38C8F" w14:textId="77777777" w:rsidR="005D0910" w:rsidRPr="0086640B" w:rsidRDefault="005D0910" w:rsidP="005D0910">
            <w:r w:rsidRPr="004C7B2D">
              <w:t>24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B53FC87" w14:textId="77777777" w:rsidR="005D0910" w:rsidRPr="0086640B" w:rsidRDefault="005D0910" w:rsidP="005D0910">
            <w:r w:rsidRPr="004C7B2D">
              <w:t>25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00B91D3" w14:textId="77777777" w:rsidR="005D0910" w:rsidRPr="008F078C" w:rsidRDefault="005D0910" w:rsidP="005D0910">
            <w:pPr>
              <w:pStyle w:val="Weekend"/>
            </w:pPr>
            <w:r w:rsidRPr="004C7B2D">
              <w:t>26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56E609C4" w14:textId="77777777" w:rsidR="005D0910" w:rsidRPr="008F078C" w:rsidRDefault="005D0910" w:rsidP="005D0910">
            <w:pPr>
              <w:pStyle w:val="Weekend"/>
            </w:pPr>
            <w:r w:rsidRPr="004C7B2D">
              <w:t>27</w:t>
            </w:r>
          </w:p>
        </w:tc>
      </w:tr>
      <w:tr w:rsidR="005D0910" w14:paraId="1895539A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77304E6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28FA480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BA69E23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20D842D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B94758F" w14:textId="77777777" w:rsidR="005D0910" w:rsidRPr="00872CC6" w:rsidRDefault="005D0910" w:rsidP="005D091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96EC62A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9B53A95" w14:textId="77777777" w:rsidR="005D0910" w:rsidRPr="008F078C" w:rsidRDefault="005D0910" w:rsidP="005D0910">
            <w:pPr>
              <w:rPr>
                <w:color w:val="60A489" w:themeColor="accent5" w:themeShade="BF"/>
              </w:rPr>
            </w:pPr>
          </w:p>
        </w:tc>
      </w:tr>
      <w:tr w:rsidR="005D0910" w14:paraId="062C6E6E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3B4FCE2" w14:textId="77777777" w:rsidR="005D0910" w:rsidRPr="0086640B" w:rsidRDefault="005D0910" w:rsidP="005D0910">
            <w:r>
              <w:t>28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563DF2" w14:textId="77777777" w:rsidR="005D0910" w:rsidRPr="0086640B" w:rsidRDefault="005D0910" w:rsidP="005D0910">
            <w:r w:rsidRPr="004C7B2D">
              <w:t>29</w:t>
            </w: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4935092" w14:textId="77777777" w:rsidR="005D0910" w:rsidRPr="0086640B" w:rsidRDefault="005D0910" w:rsidP="005D0910">
            <w:r w:rsidRPr="004C7B2D">
              <w:t>30</w:t>
            </w: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286BAD8" w14:textId="77777777" w:rsidR="005D0910" w:rsidRPr="0086640B" w:rsidRDefault="005D0910" w:rsidP="005D0910">
            <w:r w:rsidRPr="004C7B2D">
              <w:t>31</w:t>
            </w: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5BAC716" w14:textId="77777777" w:rsidR="005D0910" w:rsidRPr="0086640B" w:rsidRDefault="005D0910" w:rsidP="005D0910"/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9746FEF" w14:textId="77777777" w:rsidR="005D0910" w:rsidRPr="003A157B" w:rsidRDefault="005D0910" w:rsidP="005D0910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72F6EE9A" w14:textId="77777777" w:rsidR="005D0910" w:rsidRPr="003A157B" w:rsidRDefault="005D0910" w:rsidP="005D0910">
            <w:pPr>
              <w:pStyle w:val="Weekend"/>
            </w:pPr>
          </w:p>
        </w:tc>
      </w:tr>
      <w:tr w:rsidR="008E0170" w14:paraId="7DCCED32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1951566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F62E708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461D36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CDB6B78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8B6C60B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6D859C1" w14:textId="77777777" w:rsidR="008E0170" w:rsidRPr="003A157B" w:rsidRDefault="008E0170" w:rsidP="008E0170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4F81F13" w14:textId="77777777" w:rsidR="008E0170" w:rsidRPr="003A157B" w:rsidRDefault="008E0170" w:rsidP="008E0170">
            <w:pPr>
              <w:pStyle w:val="Weekend"/>
            </w:pPr>
          </w:p>
        </w:tc>
      </w:tr>
      <w:tr w:rsidR="008E0170" w14:paraId="12F94BF8" w14:textId="77777777" w:rsidTr="00AB53C7">
        <w:trPr>
          <w:trHeight w:val="340"/>
        </w:trPr>
        <w:tc>
          <w:tcPr>
            <w:tcW w:w="2378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9B49A70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0959D84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6C8C132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EA878C0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02D3291" w14:textId="77777777" w:rsidR="008E0170" w:rsidRPr="00872CC6" w:rsidRDefault="008E0170" w:rsidP="008E0170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0F9D631" w14:textId="77777777" w:rsidR="008E0170" w:rsidRPr="003A157B" w:rsidRDefault="008E0170" w:rsidP="008E0170">
            <w:pPr>
              <w:pStyle w:val="Weekend"/>
            </w:pP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4B9AF6C2" w14:textId="77777777" w:rsidR="008E0170" w:rsidRPr="003A157B" w:rsidRDefault="008E0170" w:rsidP="008E0170">
            <w:pPr>
              <w:pStyle w:val="Weekend"/>
            </w:pPr>
          </w:p>
        </w:tc>
      </w:tr>
      <w:tr w:rsidR="0068227A" w14:paraId="66CC505F" w14:textId="77777777" w:rsidTr="00AB53C7">
        <w:trPr>
          <w:trHeight w:val="1020"/>
        </w:trPr>
        <w:tc>
          <w:tcPr>
            <w:tcW w:w="2378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0E41442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8E9CD11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7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6CDBA5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7331F6A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2384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F48CA26" w14:textId="77777777" w:rsidR="0068227A" w:rsidRPr="00872CC6" w:rsidRDefault="0068227A" w:rsidP="00AB53C7">
            <w:pPr>
              <w:rPr>
                <w:color w:val="262626" w:themeColor="text1" w:themeTint="D9"/>
              </w:rPr>
            </w:pPr>
          </w:p>
        </w:tc>
        <w:tc>
          <w:tcPr>
            <w:tcW w:w="153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67FE6D3" w14:textId="77777777" w:rsidR="0068227A" w:rsidRPr="003A157B" w:rsidRDefault="0068227A" w:rsidP="00AB53C7">
            <w:pPr>
              <w:pStyle w:val="Weekend"/>
            </w:pPr>
          </w:p>
        </w:tc>
        <w:tc>
          <w:tcPr>
            <w:tcW w:w="1535" w:type="dxa"/>
            <w:tcBorders>
              <w:left w:val="single" w:sz="8" w:space="0" w:color="FFFFFF" w:themeColor="background1"/>
            </w:tcBorders>
            <w:shd w:val="clear" w:color="auto" w:fill="F2F2F2" w:themeFill="background1" w:themeFillShade="F2"/>
          </w:tcPr>
          <w:p w14:paraId="63C71061" w14:textId="77777777" w:rsidR="0068227A" w:rsidRPr="003A157B" w:rsidRDefault="0068227A" w:rsidP="00AB53C7">
            <w:pPr>
              <w:pStyle w:val="Weekend"/>
            </w:pPr>
          </w:p>
        </w:tc>
      </w:tr>
    </w:tbl>
    <w:p w14:paraId="4734455F" w14:textId="77777777" w:rsidR="0068227A" w:rsidRDefault="0068227A" w:rsidP="0068227A">
      <w:pPr>
        <w:pStyle w:val="ImagePlaceholder"/>
      </w:pPr>
    </w:p>
    <w:p w14:paraId="3B5626D4" w14:textId="77777777" w:rsidR="000357C6" w:rsidRDefault="000357C6" w:rsidP="00A21C0B"/>
    <w:sectPr w:rsidR="000357C6" w:rsidSect="006615FD">
      <w:pgSz w:w="15840" w:h="12240" w:orient="landscape" w:code="1"/>
      <w:pgMar w:top="360" w:right="432" w:bottom="0" w:left="43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61D9" w14:textId="77777777" w:rsidR="00EE7B5D" w:rsidRDefault="00EE7B5D" w:rsidP="00A93D4E">
      <w:pPr>
        <w:spacing w:line="240" w:lineRule="auto"/>
      </w:pPr>
      <w:r>
        <w:separator/>
      </w:r>
    </w:p>
  </w:endnote>
  <w:endnote w:type="continuationSeparator" w:id="0">
    <w:p w14:paraId="7BD0F595" w14:textId="77777777" w:rsidR="00EE7B5D" w:rsidRDefault="00EE7B5D" w:rsidP="00A93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gona Book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9EBE" w14:textId="77777777" w:rsidR="00EE7B5D" w:rsidRDefault="00EE7B5D" w:rsidP="00A93D4E">
      <w:pPr>
        <w:spacing w:line="240" w:lineRule="auto"/>
      </w:pPr>
      <w:r>
        <w:separator/>
      </w:r>
    </w:p>
  </w:footnote>
  <w:footnote w:type="continuationSeparator" w:id="0">
    <w:p w14:paraId="253C7B79" w14:textId="77777777" w:rsidR="00EE7B5D" w:rsidRDefault="00EE7B5D" w:rsidP="00A93D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cwMbEwtjQzMDcyM7BQ0lEKTi0uzszPAykwqgUAQ53FmiwAAAA="/>
  </w:docVars>
  <w:rsids>
    <w:rsidRoot w:val="00216E54"/>
    <w:rsid w:val="00004954"/>
    <w:rsid w:val="00034962"/>
    <w:rsid w:val="000357C6"/>
    <w:rsid w:val="00051B73"/>
    <w:rsid w:val="00055FE7"/>
    <w:rsid w:val="00075E52"/>
    <w:rsid w:val="000C03EA"/>
    <w:rsid w:val="000D44F3"/>
    <w:rsid w:val="000F2F10"/>
    <w:rsid w:val="00125524"/>
    <w:rsid w:val="00147045"/>
    <w:rsid w:val="001824E1"/>
    <w:rsid w:val="00182ED0"/>
    <w:rsid w:val="001861B6"/>
    <w:rsid w:val="00196DF9"/>
    <w:rsid w:val="00197B2E"/>
    <w:rsid w:val="00197E7C"/>
    <w:rsid w:val="001A38A1"/>
    <w:rsid w:val="001C7221"/>
    <w:rsid w:val="001E66C2"/>
    <w:rsid w:val="00205F8C"/>
    <w:rsid w:val="002134B3"/>
    <w:rsid w:val="002165FB"/>
    <w:rsid w:val="00216E54"/>
    <w:rsid w:val="00286E87"/>
    <w:rsid w:val="002C5DA9"/>
    <w:rsid w:val="002F3255"/>
    <w:rsid w:val="003334CF"/>
    <w:rsid w:val="0033360A"/>
    <w:rsid w:val="003634E6"/>
    <w:rsid w:val="003715A7"/>
    <w:rsid w:val="0037478E"/>
    <w:rsid w:val="00383FBC"/>
    <w:rsid w:val="003A157B"/>
    <w:rsid w:val="003A315F"/>
    <w:rsid w:val="003C423F"/>
    <w:rsid w:val="003D0B37"/>
    <w:rsid w:val="003E6024"/>
    <w:rsid w:val="003E7484"/>
    <w:rsid w:val="004153B8"/>
    <w:rsid w:val="00457932"/>
    <w:rsid w:val="00475300"/>
    <w:rsid w:val="0047728E"/>
    <w:rsid w:val="004C675A"/>
    <w:rsid w:val="004D3FF5"/>
    <w:rsid w:val="004E014A"/>
    <w:rsid w:val="004F670E"/>
    <w:rsid w:val="0050008E"/>
    <w:rsid w:val="00505B60"/>
    <w:rsid w:val="00510EBF"/>
    <w:rsid w:val="00533397"/>
    <w:rsid w:val="00561411"/>
    <w:rsid w:val="005A20B8"/>
    <w:rsid w:val="005C46CA"/>
    <w:rsid w:val="005C65AF"/>
    <w:rsid w:val="005D0910"/>
    <w:rsid w:val="005E6156"/>
    <w:rsid w:val="005F0B34"/>
    <w:rsid w:val="006615FD"/>
    <w:rsid w:val="006764B0"/>
    <w:rsid w:val="0068227A"/>
    <w:rsid w:val="00684C3E"/>
    <w:rsid w:val="006F5BB8"/>
    <w:rsid w:val="00703DC8"/>
    <w:rsid w:val="007179F6"/>
    <w:rsid w:val="00723DAA"/>
    <w:rsid w:val="0072436A"/>
    <w:rsid w:val="00740A94"/>
    <w:rsid w:val="00742DE7"/>
    <w:rsid w:val="00762CC9"/>
    <w:rsid w:val="00783E22"/>
    <w:rsid w:val="007860FD"/>
    <w:rsid w:val="0079172A"/>
    <w:rsid w:val="007927B9"/>
    <w:rsid w:val="0079382C"/>
    <w:rsid w:val="007B1C28"/>
    <w:rsid w:val="007B651E"/>
    <w:rsid w:val="007D3B0E"/>
    <w:rsid w:val="007E473E"/>
    <w:rsid w:val="007F7440"/>
    <w:rsid w:val="0086640B"/>
    <w:rsid w:val="00872CC6"/>
    <w:rsid w:val="00873034"/>
    <w:rsid w:val="008B4C59"/>
    <w:rsid w:val="008B5F73"/>
    <w:rsid w:val="008B6AB4"/>
    <w:rsid w:val="008D7E0B"/>
    <w:rsid w:val="008E0170"/>
    <w:rsid w:val="008F078C"/>
    <w:rsid w:val="008F7939"/>
    <w:rsid w:val="00901FBB"/>
    <w:rsid w:val="00954FA9"/>
    <w:rsid w:val="00961DA4"/>
    <w:rsid w:val="00966A3E"/>
    <w:rsid w:val="009A13E1"/>
    <w:rsid w:val="009A3539"/>
    <w:rsid w:val="009B0BED"/>
    <w:rsid w:val="009B463C"/>
    <w:rsid w:val="009D5D3D"/>
    <w:rsid w:val="009F4961"/>
    <w:rsid w:val="009F7F58"/>
    <w:rsid w:val="00A002D3"/>
    <w:rsid w:val="00A203B8"/>
    <w:rsid w:val="00A21C0B"/>
    <w:rsid w:val="00A4405D"/>
    <w:rsid w:val="00A7573E"/>
    <w:rsid w:val="00A86928"/>
    <w:rsid w:val="00A93D4E"/>
    <w:rsid w:val="00AF7D70"/>
    <w:rsid w:val="00B0326B"/>
    <w:rsid w:val="00B06F0A"/>
    <w:rsid w:val="00B20F16"/>
    <w:rsid w:val="00B569C0"/>
    <w:rsid w:val="00B62600"/>
    <w:rsid w:val="00B679F1"/>
    <w:rsid w:val="00B8474E"/>
    <w:rsid w:val="00B85B0E"/>
    <w:rsid w:val="00BB4157"/>
    <w:rsid w:val="00BC6CB8"/>
    <w:rsid w:val="00BD560E"/>
    <w:rsid w:val="00BF54A2"/>
    <w:rsid w:val="00C03593"/>
    <w:rsid w:val="00C100B3"/>
    <w:rsid w:val="00C141E2"/>
    <w:rsid w:val="00C375D5"/>
    <w:rsid w:val="00C41720"/>
    <w:rsid w:val="00CA63F3"/>
    <w:rsid w:val="00CF2E07"/>
    <w:rsid w:val="00D35393"/>
    <w:rsid w:val="00D7093F"/>
    <w:rsid w:val="00DB085F"/>
    <w:rsid w:val="00DD0957"/>
    <w:rsid w:val="00DF7C84"/>
    <w:rsid w:val="00E2181C"/>
    <w:rsid w:val="00E27DDF"/>
    <w:rsid w:val="00E74826"/>
    <w:rsid w:val="00E90C07"/>
    <w:rsid w:val="00EE7B5D"/>
    <w:rsid w:val="00F50CBE"/>
    <w:rsid w:val="00F65B25"/>
    <w:rsid w:val="00F6615F"/>
    <w:rsid w:val="00F95E9F"/>
    <w:rsid w:val="00FB1A9D"/>
    <w:rsid w:val="00FB6557"/>
    <w:rsid w:val="00FC2519"/>
    <w:rsid w:val="00FD7327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C5C2A"/>
  <w15:chartTrackingRefBased/>
  <w15:docId w15:val="{8D1D68D5-B06E-462B-A224-A572BCB6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2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C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B2D4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A93D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826"/>
  </w:style>
  <w:style w:type="paragraph" w:styleId="Footer">
    <w:name w:val="footer"/>
    <w:basedOn w:val="Normal"/>
    <w:link w:val="FooterChar"/>
    <w:uiPriority w:val="99"/>
    <w:semiHidden/>
    <w:rsid w:val="00A93D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826"/>
  </w:style>
  <w:style w:type="paragraph" w:customStyle="1" w:styleId="Month">
    <w:name w:val="Month"/>
    <w:basedOn w:val="Normal"/>
    <w:qFormat/>
    <w:rsid w:val="007B651E"/>
    <w:pPr>
      <w:spacing w:line="192" w:lineRule="auto"/>
      <w:contextualSpacing/>
      <w:jc w:val="right"/>
    </w:pPr>
    <w:rPr>
      <w:b/>
      <w:bCs/>
      <w:color w:val="253D59" w:themeColor="accent1"/>
      <w:spacing w:val="-16"/>
      <w:sz w:val="84"/>
      <w:szCs w:val="96"/>
    </w:rPr>
  </w:style>
  <w:style w:type="paragraph" w:customStyle="1" w:styleId="DayoftheWeek">
    <w:name w:val="Day of the Week"/>
    <w:basedOn w:val="Normal"/>
    <w:qFormat/>
    <w:rsid w:val="00B569C0"/>
    <w:pPr>
      <w:spacing w:line="240" w:lineRule="auto"/>
      <w:ind w:left="113" w:right="113"/>
    </w:pPr>
    <w:rPr>
      <w:b/>
      <w:bCs/>
      <w:color w:val="FFFFFF" w:themeColor="background1"/>
      <w:sz w:val="28"/>
      <w:szCs w:val="28"/>
    </w:rPr>
  </w:style>
  <w:style w:type="paragraph" w:customStyle="1" w:styleId="Year">
    <w:name w:val="Year"/>
    <w:basedOn w:val="Normal"/>
    <w:qFormat/>
    <w:rsid w:val="00B569C0"/>
    <w:pPr>
      <w:spacing w:line="240" w:lineRule="auto"/>
    </w:pPr>
    <w:rPr>
      <w:sz w:val="36"/>
      <w:szCs w:val="36"/>
    </w:rPr>
  </w:style>
  <w:style w:type="paragraph" w:customStyle="1" w:styleId="Weekend">
    <w:name w:val="Weekend"/>
    <w:basedOn w:val="Normal"/>
    <w:qFormat/>
    <w:rsid w:val="0047728E"/>
    <w:pPr>
      <w:spacing w:line="240" w:lineRule="auto"/>
    </w:pPr>
    <w:rPr>
      <w:color w:val="3F6F5C" w:themeColor="accent5" w:themeShade="80"/>
    </w:rPr>
  </w:style>
  <w:style w:type="character" w:styleId="PlaceholderText">
    <w:name w:val="Placeholder Text"/>
    <w:basedOn w:val="DefaultParagraphFont"/>
    <w:uiPriority w:val="99"/>
    <w:semiHidden/>
    <w:rsid w:val="00C100B3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C100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1C0B"/>
    <w:rPr>
      <w:rFonts w:asciiTheme="majorHAnsi" w:eastAsiaTheme="majorEastAsia" w:hAnsiTheme="majorHAnsi" w:cstheme="majorBidi"/>
      <w:color w:val="1B2D42" w:themeColor="accent1" w:themeShade="BF"/>
      <w:sz w:val="32"/>
      <w:szCs w:val="32"/>
    </w:rPr>
  </w:style>
  <w:style w:type="paragraph" w:customStyle="1" w:styleId="ImagePlaceholder">
    <w:name w:val="Image Placeholder"/>
    <w:basedOn w:val="Normal"/>
    <w:qFormat/>
    <w:rsid w:val="00C41720"/>
    <w:pPr>
      <w:spacing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ie_Clarke\AppData\Local\Microsoft\Office\16.0\DTS\en-GB%7b294A318E-2705-48C6-B1E4-6EEC2ED83B5B%7d\%7bA67F1737-D1E4-41F5-844F-38AE3E832D1E%7dTF0a2b933a-ded7-4f8d-a15a-28fb23d3c2ed07c65eae_win32-3f844e0b4712.dotx" TargetMode="External"/></Relationships>
</file>

<file path=word/theme/theme1.xml><?xml version="1.0" encoding="utf-8"?>
<a:theme xmlns:a="http://schemas.openxmlformats.org/drawingml/2006/main" name="Office Theme">
  <a:themeElements>
    <a:clrScheme name="MS-WD403_Calenda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D59"/>
      </a:accent1>
      <a:accent2>
        <a:srgbClr val="EFA196"/>
      </a:accent2>
      <a:accent3>
        <a:srgbClr val="EB5E46"/>
      </a:accent3>
      <a:accent4>
        <a:srgbClr val="F1DD0F"/>
      </a:accent4>
      <a:accent5>
        <a:srgbClr val="98C4B3"/>
      </a:accent5>
      <a:accent6>
        <a:srgbClr val="426950"/>
      </a:accent6>
      <a:hlink>
        <a:srgbClr val="0563C1"/>
      </a:hlink>
      <a:folHlink>
        <a:srgbClr val="954F72"/>
      </a:folHlink>
    </a:clrScheme>
    <a:fontScheme name="MS-WD403_Calendar">
      <a:majorFont>
        <a:latin typeface="Sagona Book"/>
        <a:ea typeface=""/>
        <a:cs typeface=""/>
      </a:majorFont>
      <a:minorFont>
        <a:latin typeface="Sagona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BAF07B7-E996-4CA0-9C1F-12AA9F6AC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090BD-5828-45B2-8E10-A46DE7DBC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499A1-52F0-48A6-BF5C-5283EE791FF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B955DC-342E-438E-B5B5-C90666DFD2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{A67F1737-D1E4-41F5-844F-38AE3E832D1E}TF0a2b933a-ded7-4f8d-a15a-28fb23d3c2ed07c65eae_win32-3f844e0b4712</Template>
  <TotalTime>153</TotalTime>
  <Pages>5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Katie_Clarke</dc:creator>
  <cp:keywords/>
  <dc:description/>
  <cp:lastModifiedBy>CLARKE, Katie (DERBYSHIRE HEALTHCARE NHS FOUNDATION TRUST)</cp:lastModifiedBy>
  <cp:revision>40</cp:revision>
  <dcterms:created xsi:type="dcterms:W3CDTF">2026-06-17T10:17:00Z</dcterms:created>
  <dcterms:modified xsi:type="dcterms:W3CDTF">2026-06-23T12:37:00Z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